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BE61133" w14:textId="61EC50C8" w:rsidR="00FE125F" w:rsidRPr="0083223B" w:rsidRDefault="00FE125F" w:rsidP="006F38CD">
      <w:bookmarkStart w:id="0" w:name="_GoBack"/>
      <w:bookmarkEnd w:id="0"/>
    </w:p>
    <w:p w14:paraId="342EA1B4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14:paraId="7BFE3780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62A423C8" w14:textId="77777777"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4DFD9A47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151481D8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4EC5EC19" w14:textId="77777777"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19FF5081" w14:textId="77777777"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72C01B09" w14:textId="77777777"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4167B457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4EDA0E9F" w14:textId="77777777" w:rsidR="005B2800" w:rsidRPr="006F2075" w:rsidRDefault="003B3A89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20.07.2026</w:t>
            </w:r>
          </w:p>
        </w:tc>
        <w:tc>
          <w:tcPr>
            <w:tcW w:w="2409" w:type="dxa"/>
            <w:shd w:val="clear" w:color="auto" w:fill="auto"/>
          </w:tcPr>
          <w:p w14:paraId="1E6FC866" w14:textId="77777777"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3B3A8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609</w:t>
            </w:r>
          </w:p>
        </w:tc>
      </w:tr>
    </w:tbl>
    <w:p w14:paraId="427E4BCA" w14:textId="77777777"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14:paraId="022E6A97" w14:textId="77777777"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14:paraId="49BBCD0A" w14:textId="77777777" w:rsidR="006147DD" w:rsidRDefault="006147DD">
      <w:pPr>
        <w:rPr>
          <w:rFonts w:ascii="PT Astra Serif" w:hAnsi="PT Astra Serif" w:cs="PT Astra Serif"/>
          <w:sz w:val="28"/>
          <w:szCs w:val="28"/>
        </w:rPr>
      </w:pPr>
    </w:p>
    <w:p w14:paraId="44B5DC97" w14:textId="77777777" w:rsidR="00665FAB" w:rsidRDefault="00665FAB" w:rsidP="00665FAB">
      <w:pPr>
        <w:pStyle w:val="ConsPlusNormal"/>
        <w:widowControl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Об утверждении Порядка предоставления меры социальной </w:t>
      </w:r>
    </w:p>
    <w:p w14:paraId="0FDC632D" w14:textId="77777777" w:rsidR="00B02BFB" w:rsidRDefault="00665FAB" w:rsidP="00665FAB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</w:rPr>
        <w:t xml:space="preserve">поддержки в виде ежемесячной денежной выплаты </w:t>
      </w:r>
      <w:r w:rsidRPr="00D94B8B">
        <w:rPr>
          <w:rFonts w:ascii="PT Astra Serif" w:hAnsi="PT Astra Serif"/>
          <w:b/>
          <w:sz w:val="28"/>
        </w:rPr>
        <w:t xml:space="preserve">сотрудникам </w:t>
      </w:r>
      <w:r w:rsidR="00D94B8B" w:rsidRPr="00D94B8B">
        <w:rPr>
          <w:rFonts w:ascii="PT Astra Serif" w:hAnsi="PT Astra Serif"/>
          <w:b/>
          <w:sz w:val="28"/>
        </w:rPr>
        <w:t>Богородицкого отделения</w:t>
      </w:r>
      <w:r w:rsidRPr="00D94B8B">
        <w:rPr>
          <w:rFonts w:ascii="PT Astra Serif" w:hAnsi="PT Astra Serif"/>
          <w:b/>
          <w:sz w:val="28"/>
        </w:rPr>
        <w:t xml:space="preserve"> вневедомственной охраны -</w:t>
      </w:r>
      <w:r>
        <w:rPr>
          <w:rFonts w:ascii="PT Astra Serif" w:hAnsi="PT Astra Serif"/>
          <w:b/>
          <w:sz w:val="28"/>
        </w:rPr>
        <w:t xml:space="preserve">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области», исполняющим возложенные на них обязанности по охране общественного порядка и обеспечению общественной безопасности</w:t>
      </w:r>
    </w:p>
    <w:p w14:paraId="14D5726B" w14:textId="77777777" w:rsidR="00B02BFB" w:rsidRPr="001A7E3C" w:rsidRDefault="00B02BFB" w:rsidP="006147DD">
      <w:pPr>
        <w:jc w:val="center"/>
        <w:rPr>
          <w:rFonts w:ascii="PT Astra Serif" w:hAnsi="PT Astra Serif" w:cs="PT Astra Serif"/>
          <w:b/>
          <w:sz w:val="28"/>
          <w:szCs w:val="28"/>
        </w:rPr>
      </w:pPr>
    </w:p>
    <w:p w14:paraId="5B9327C5" w14:textId="77777777" w:rsidR="00F66835" w:rsidRPr="00F66835" w:rsidRDefault="00665FAB" w:rsidP="00F66835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5FAB">
        <w:rPr>
          <w:rFonts w:eastAsia="Calibri"/>
          <w:sz w:val="28"/>
          <w:szCs w:val="28"/>
          <w:lang w:eastAsia="en-US"/>
        </w:rPr>
        <w:t xml:space="preserve">В соответствии с Бюджетным кодексом Российской Федерации, ст. 30 Федерального закона от 03.07.2016 N 226-ФЗ «О войсках национальной гвардии Российской Федерации», </w:t>
      </w:r>
      <w:r w:rsidRPr="00704FBF">
        <w:rPr>
          <w:rFonts w:eastAsia="Calibri"/>
          <w:sz w:val="28"/>
          <w:szCs w:val="28"/>
          <w:lang w:eastAsia="en-US"/>
        </w:rPr>
        <w:t>Федеральными законами от 06.10.2003 №131-ФЗ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</w:t>
      </w:r>
      <w:r w:rsidRPr="00665FAB">
        <w:rPr>
          <w:rFonts w:eastAsia="Calibri"/>
          <w:sz w:val="28"/>
          <w:szCs w:val="28"/>
          <w:lang w:eastAsia="en-US"/>
        </w:rPr>
        <w:t xml:space="preserve"> в единой системе публичной власти», </w:t>
      </w:r>
      <w:r w:rsidRPr="00704FBF">
        <w:rPr>
          <w:rFonts w:eastAsia="Calibri"/>
          <w:sz w:val="28"/>
          <w:szCs w:val="28"/>
          <w:lang w:eastAsia="en-US"/>
        </w:rPr>
        <w:t xml:space="preserve">решением Собрания </w:t>
      </w:r>
      <w:r w:rsidR="00704FBF" w:rsidRPr="00704FBF">
        <w:rPr>
          <w:rFonts w:eastAsia="Calibri"/>
          <w:sz w:val="28"/>
          <w:szCs w:val="28"/>
          <w:lang w:eastAsia="en-US"/>
        </w:rPr>
        <w:t>депутатов</w:t>
      </w:r>
      <w:r w:rsidRPr="00704FBF">
        <w:rPr>
          <w:rFonts w:eastAsia="Calibri"/>
          <w:sz w:val="28"/>
          <w:szCs w:val="28"/>
          <w:lang w:eastAsia="en-US"/>
        </w:rPr>
        <w:t xml:space="preserve"> муниципального образования </w:t>
      </w:r>
      <w:r w:rsidR="00704FBF" w:rsidRPr="00704FBF">
        <w:rPr>
          <w:rFonts w:eastAsia="Calibri"/>
          <w:sz w:val="28"/>
          <w:szCs w:val="28"/>
          <w:lang w:eastAsia="en-US"/>
        </w:rPr>
        <w:t xml:space="preserve">город Богородицк Богородицкого района </w:t>
      </w:r>
      <w:r w:rsidRPr="00704FBF">
        <w:rPr>
          <w:rFonts w:eastAsia="Calibri"/>
          <w:sz w:val="28"/>
          <w:szCs w:val="28"/>
          <w:lang w:eastAsia="en-US"/>
        </w:rPr>
        <w:t xml:space="preserve">от </w:t>
      </w:r>
      <w:r w:rsidR="00027998">
        <w:rPr>
          <w:rFonts w:eastAsia="Calibri"/>
          <w:sz w:val="28"/>
          <w:szCs w:val="28"/>
          <w:lang w:eastAsia="en-US"/>
        </w:rPr>
        <w:t>24</w:t>
      </w:r>
      <w:r w:rsidRPr="00704FBF">
        <w:rPr>
          <w:rFonts w:eastAsia="Calibri"/>
          <w:sz w:val="28"/>
          <w:szCs w:val="28"/>
          <w:lang w:eastAsia="en-US"/>
        </w:rPr>
        <w:t>.0</w:t>
      </w:r>
      <w:r w:rsidR="00704FBF" w:rsidRPr="00704FBF">
        <w:rPr>
          <w:rFonts w:eastAsia="Calibri"/>
          <w:sz w:val="28"/>
          <w:szCs w:val="28"/>
          <w:lang w:eastAsia="en-US"/>
        </w:rPr>
        <w:t>6</w:t>
      </w:r>
      <w:r w:rsidRPr="00704FBF">
        <w:rPr>
          <w:rFonts w:eastAsia="Calibri"/>
          <w:sz w:val="28"/>
          <w:szCs w:val="28"/>
          <w:lang w:eastAsia="en-US"/>
        </w:rPr>
        <w:t xml:space="preserve">.2026 № </w:t>
      </w:r>
      <w:r w:rsidR="00027998">
        <w:rPr>
          <w:rFonts w:eastAsia="Calibri"/>
          <w:sz w:val="28"/>
          <w:szCs w:val="28"/>
          <w:lang w:eastAsia="en-US"/>
        </w:rPr>
        <w:t>11-38</w:t>
      </w:r>
      <w:r w:rsidRPr="00665FAB">
        <w:rPr>
          <w:rFonts w:eastAsia="Calibri"/>
          <w:sz w:val="28"/>
          <w:szCs w:val="28"/>
          <w:lang w:eastAsia="en-US"/>
        </w:rPr>
        <w:t xml:space="preserve"> «Об установлении меры социальной поддержки в виде ежемесячной денежной выплаты </w:t>
      </w:r>
      <w:r w:rsidR="00D94B8B" w:rsidRPr="00D94B8B">
        <w:rPr>
          <w:rFonts w:eastAsia="Calibri"/>
          <w:sz w:val="28"/>
          <w:szCs w:val="28"/>
          <w:lang w:eastAsia="en-US"/>
        </w:rPr>
        <w:t>сотрудникам Богородицкого отделения вневедомственной охраны</w:t>
      </w:r>
      <w:r w:rsidRPr="00665FAB">
        <w:rPr>
          <w:rFonts w:eastAsia="Calibri"/>
          <w:sz w:val="28"/>
          <w:szCs w:val="28"/>
          <w:lang w:eastAsia="en-US"/>
        </w:rPr>
        <w:t xml:space="preserve"> -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области», исполняющим возложенные на них обязанности по охране общественного порядка и обеспечению общественной безопасности»</w:t>
      </w:r>
      <w:r w:rsidR="00F66835" w:rsidRPr="00F66835">
        <w:rPr>
          <w:rFonts w:eastAsia="Calibri"/>
          <w:sz w:val="28"/>
          <w:szCs w:val="28"/>
          <w:lang w:eastAsia="en-US"/>
        </w:rPr>
        <w:t>,</w:t>
      </w:r>
      <w:r w:rsidR="00CD695C" w:rsidRPr="00CD695C">
        <w:t xml:space="preserve"> </w:t>
      </w:r>
      <w:r w:rsidR="00CD695C" w:rsidRPr="00CD695C">
        <w:rPr>
          <w:rFonts w:eastAsia="Calibri"/>
          <w:sz w:val="28"/>
          <w:szCs w:val="28"/>
          <w:lang w:eastAsia="en-US"/>
        </w:rPr>
        <w:t>на основании Устава городского поселения город Богородицк Богородицкого муниципального района Тульской области</w:t>
      </w:r>
      <w:r w:rsidR="00CD695C">
        <w:rPr>
          <w:rFonts w:eastAsia="Calibri"/>
          <w:sz w:val="28"/>
          <w:szCs w:val="28"/>
          <w:lang w:eastAsia="en-US"/>
        </w:rPr>
        <w:t>,</w:t>
      </w:r>
      <w:r w:rsidR="00F66835" w:rsidRPr="00F66835">
        <w:rPr>
          <w:rFonts w:eastAsia="Calibri"/>
          <w:sz w:val="28"/>
          <w:szCs w:val="28"/>
          <w:lang w:eastAsia="en-US"/>
        </w:rPr>
        <w:t xml:space="preserve"> на основании Устава </w:t>
      </w:r>
      <w:r w:rsidR="00FE44A7" w:rsidRPr="00FE44A7">
        <w:rPr>
          <w:rFonts w:eastAsia="Calibri"/>
          <w:sz w:val="28"/>
          <w:szCs w:val="28"/>
          <w:lang w:eastAsia="en-US"/>
        </w:rPr>
        <w:t xml:space="preserve">Богородицкого муниципального района Тульской области </w:t>
      </w:r>
      <w:r w:rsidR="00F66835" w:rsidRPr="00F66835">
        <w:rPr>
          <w:rFonts w:eastAsia="Calibri"/>
          <w:sz w:val="28"/>
          <w:szCs w:val="28"/>
          <w:lang w:eastAsia="en-US"/>
        </w:rPr>
        <w:t xml:space="preserve">администрация муниципального образования Богородицкий район ПОСТАНОВЛЯЕТ: </w:t>
      </w:r>
    </w:p>
    <w:p w14:paraId="3769938C" w14:textId="77777777" w:rsidR="00665FAB" w:rsidRDefault="00665FAB" w:rsidP="00F66835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5FAB">
        <w:rPr>
          <w:rFonts w:eastAsia="Calibri"/>
          <w:sz w:val="28"/>
          <w:szCs w:val="28"/>
          <w:lang w:eastAsia="en-US"/>
        </w:rPr>
        <w:t xml:space="preserve">1. Утвердить Порядок предоставления меры социальной поддержки в виде ежемесячной денежной выплаты </w:t>
      </w:r>
      <w:r w:rsidR="00D94B8B" w:rsidRPr="00D94B8B">
        <w:rPr>
          <w:rFonts w:eastAsia="Calibri"/>
          <w:sz w:val="28"/>
          <w:szCs w:val="28"/>
          <w:lang w:eastAsia="en-US"/>
        </w:rPr>
        <w:t xml:space="preserve">сотрудникам Богородицкого отделения </w:t>
      </w:r>
      <w:r w:rsidR="00D94B8B" w:rsidRPr="00D94B8B">
        <w:rPr>
          <w:rFonts w:eastAsia="Calibri"/>
          <w:sz w:val="28"/>
          <w:szCs w:val="28"/>
          <w:lang w:eastAsia="en-US"/>
        </w:rPr>
        <w:lastRenderedPageBreak/>
        <w:t>вневедомственной охраны</w:t>
      </w:r>
      <w:r w:rsidRPr="00665FAB">
        <w:rPr>
          <w:rFonts w:eastAsia="Calibri"/>
          <w:sz w:val="28"/>
          <w:szCs w:val="28"/>
          <w:lang w:eastAsia="en-US"/>
        </w:rPr>
        <w:t xml:space="preserve"> -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области», исполняющим возложенные на них обязанности по охране общественного порядка и обеспечению общественной безопасности (Приложение).</w:t>
      </w:r>
    </w:p>
    <w:p w14:paraId="684E39AC" w14:textId="77777777" w:rsidR="00665FAB" w:rsidRPr="00022F02" w:rsidRDefault="00665FAB" w:rsidP="00665FAB">
      <w:pPr>
        <w:spacing w:line="360" w:lineRule="exact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2</w:t>
      </w:r>
      <w:r w:rsidRPr="00022F02">
        <w:rPr>
          <w:rFonts w:ascii="PT Astra Serif" w:hAnsi="PT Astra Serif" w:cs="PT Astra Serif"/>
          <w:color w:val="000000"/>
          <w:sz w:val="28"/>
          <w:szCs w:val="28"/>
          <w:lang w:eastAsia="ru-RU"/>
        </w:rPr>
        <w:t>. 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https://biblioteka-bog.ru/ и обнародовать настоящее постановление в местах для обнародования.</w:t>
      </w:r>
    </w:p>
    <w:p w14:paraId="1C077732" w14:textId="77777777" w:rsidR="00665FAB" w:rsidRPr="00022F02" w:rsidRDefault="00665FAB" w:rsidP="00665FAB">
      <w:pPr>
        <w:spacing w:line="360" w:lineRule="exact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3</w:t>
      </w:r>
      <w:r w:rsidRPr="00022F02">
        <w:rPr>
          <w:rFonts w:ascii="PT Astra Serif" w:hAnsi="PT Astra Serif" w:cs="PT Astra Serif"/>
          <w:color w:val="000000"/>
          <w:sz w:val="28"/>
          <w:szCs w:val="28"/>
          <w:lang w:eastAsia="ru-RU"/>
        </w:rPr>
        <w:t>. 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6574685E" w14:textId="77777777" w:rsidR="00665FAB" w:rsidRPr="00605312" w:rsidRDefault="00665FAB" w:rsidP="00665FAB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4</w:t>
      </w:r>
      <w:r w:rsidRPr="00022F02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. Постановление вступает в силу со дня </w:t>
      </w:r>
      <w:r w:rsidR="005071D8">
        <w:rPr>
          <w:rFonts w:ascii="PT Astra Serif" w:hAnsi="PT Astra Serif" w:cs="PT Astra Serif"/>
          <w:color w:val="000000"/>
          <w:sz w:val="28"/>
          <w:szCs w:val="28"/>
          <w:lang w:eastAsia="ru-RU"/>
        </w:rPr>
        <w:t>обнародования и</w:t>
      </w:r>
      <w:r w:rsidR="00E80D78">
        <w:rPr>
          <w:rFonts w:ascii="PT Astra Serif" w:hAnsi="PT Astra Serif"/>
          <w:sz w:val="28"/>
          <w:szCs w:val="28"/>
        </w:rPr>
        <w:t xml:space="preserve"> распространяется на правоотношения</w:t>
      </w:r>
      <w:r w:rsidR="005071D8">
        <w:rPr>
          <w:rFonts w:ascii="PT Astra Serif" w:hAnsi="PT Astra Serif"/>
          <w:sz w:val="28"/>
          <w:szCs w:val="28"/>
        </w:rPr>
        <w:t>, возникшие с 15 июня 2026 года</w:t>
      </w:r>
      <w:r w:rsidRPr="00605312">
        <w:rPr>
          <w:rFonts w:ascii="PT Astra Serif" w:hAnsi="PT Astra Serif"/>
          <w:sz w:val="28"/>
          <w:szCs w:val="28"/>
        </w:rPr>
        <w:t>.</w:t>
      </w:r>
    </w:p>
    <w:p w14:paraId="3DD4C89F" w14:textId="77777777" w:rsidR="001C32A8" w:rsidRDefault="001C32A8" w:rsidP="001A7E3C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14:paraId="272159E0" w14:textId="77777777" w:rsidR="006147DD" w:rsidRDefault="006147DD" w:rsidP="001A7E3C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14:paraId="45819F3F" w14:textId="77777777" w:rsidR="001C32A8" w:rsidRDefault="001C32A8" w:rsidP="001A7E3C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14:paraId="7986323D" w14:textId="77777777" w:rsidTr="000D05A0">
        <w:trPr>
          <w:trHeight w:val="229"/>
        </w:trPr>
        <w:tc>
          <w:tcPr>
            <w:tcW w:w="2178" w:type="pct"/>
          </w:tcPr>
          <w:p w14:paraId="18C7088F" w14:textId="77777777" w:rsidR="002A16C1" w:rsidRPr="000D05A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14:paraId="26A0132B" w14:textId="77777777" w:rsidR="002A16C1" w:rsidRPr="00276E92" w:rsidRDefault="002A16C1" w:rsidP="00126C4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660C1B75" w14:textId="77777777"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14:paraId="2C424D17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069439CF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7F7A747D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17D3EBC1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380806D5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26FAEA4E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02FB6C69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027AA2DC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35C67391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194C6182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22457046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5CF1022C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24ED3C89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3C38127C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4E29FA29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3B6ECBF0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2492963F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269AC37C" w14:textId="77777777" w:rsidR="001A7E3C" w:rsidRDefault="001A7E3C">
      <w:pPr>
        <w:rPr>
          <w:rFonts w:ascii="PT Astra Serif" w:hAnsi="PT Astra Serif" w:cs="PT Astra Serif"/>
          <w:sz w:val="28"/>
          <w:szCs w:val="28"/>
        </w:rPr>
      </w:pPr>
    </w:p>
    <w:p w14:paraId="1A4A224C" w14:textId="77777777" w:rsidR="00665FAB" w:rsidRDefault="00665FAB" w:rsidP="00665FAB">
      <w:pPr>
        <w:jc w:val="both"/>
      </w:pPr>
      <w:r>
        <w:t> 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482"/>
      </w:tblGrid>
      <w:tr w:rsidR="00665FAB" w14:paraId="694AC20B" w14:textId="77777777" w:rsidTr="00781E0F">
        <w:trPr>
          <w:trHeight w:val="1846"/>
          <w:jc w:val="right"/>
        </w:trPr>
        <w:tc>
          <w:tcPr>
            <w:tcW w:w="44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28491" w14:textId="77777777" w:rsidR="00665FAB" w:rsidRDefault="00665FAB" w:rsidP="00781E0F">
            <w:pPr>
              <w:spacing w:line="192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lastRenderedPageBreak/>
              <w:t>Приложение</w:t>
            </w:r>
          </w:p>
          <w:p w14:paraId="4674890A" w14:textId="77777777" w:rsidR="00665FAB" w:rsidRDefault="00665FAB" w:rsidP="00781E0F">
            <w:pPr>
              <w:spacing w:line="19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7FBA20B7" w14:textId="77777777" w:rsidR="00665FAB" w:rsidRDefault="00665FAB" w:rsidP="00781E0F">
            <w:pPr>
              <w:spacing w:line="192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28615C0" w14:textId="77777777" w:rsidR="00665FAB" w:rsidRDefault="00D94B8B" w:rsidP="00781E0F">
            <w:pPr>
              <w:spacing w:line="192" w:lineRule="auto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Богородицкий район</w:t>
            </w:r>
          </w:p>
          <w:p w14:paraId="0CFD379A" w14:textId="77777777" w:rsidR="00665FAB" w:rsidRDefault="00665FAB" w:rsidP="00D94B8B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 w:rsidR="003B3A89">
              <w:rPr>
                <w:rFonts w:ascii="PT Astra Serif" w:hAnsi="PT Astra Serif"/>
                <w:sz w:val="28"/>
              </w:rPr>
              <w:t>«20»07.</w:t>
            </w:r>
            <w:r w:rsidR="00D94B8B">
              <w:rPr>
                <w:rFonts w:ascii="PT Astra Serif" w:hAnsi="PT Astra Serif"/>
                <w:sz w:val="28"/>
              </w:rPr>
              <w:t xml:space="preserve">2026 </w:t>
            </w:r>
            <w:r>
              <w:rPr>
                <w:rFonts w:ascii="PT Astra Serif" w:hAnsi="PT Astra Serif"/>
                <w:sz w:val="28"/>
              </w:rPr>
              <w:t xml:space="preserve">№ </w:t>
            </w:r>
            <w:r w:rsidR="003B3A89">
              <w:rPr>
                <w:rFonts w:ascii="PT Astra Serif" w:hAnsi="PT Astra Serif"/>
                <w:sz w:val="28"/>
              </w:rPr>
              <w:t>609</w:t>
            </w:r>
          </w:p>
        </w:tc>
      </w:tr>
    </w:tbl>
    <w:p w14:paraId="74031B8D" w14:textId="77777777" w:rsidR="00665FAB" w:rsidRDefault="00665FAB" w:rsidP="00665FAB">
      <w:pPr>
        <w:jc w:val="both"/>
      </w:pPr>
    </w:p>
    <w:p w14:paraId="3644DE38" w14:textId="77777777" w:rsidR="00665FAB" w:rsidRDefault="00665FAB" w:rsidP="00665FAB">
      <w:pPr>
        <w:jc w:val="center"/>
        <w:rPr>
          <w:b/>
          <w:sz w:val="28"/>
        </w:rPr>
      </w:pPr>
    </w:p>
    <w:p w14:paraId="0B0DD6B3" w14:textId="77777777" w:rsidR="00665FAB" w:rsidRPr="00B01A0D" w:rsidRDefault="00665FAB" w:rsidP="00665FAB">
      <w:pPr>
        <w:jc w:val="center"/>
        <w:rPr>
          <w:rFonts w:ascii="PT Astra Serif" w:hAnsi="PT Astra Serif"/>
          <w:b/>
          <w:sz w:val="28"/>
        </w:rPr>
      </w:pPr>
      <w:r w:rsidRPr="00B01A0D">
        <w:rPr>
          <w:rFonts w:ascii="PT Astra Serif" w:hAnsi="PT Astra Serif"/>
          <w:b/>
          <w:sz w:val="28"/>
        </w:rPr>
        <w:t xml:space="preserve">Порядок предоставления меры социальной поддержки в виде ежемесячной денежной выплаты </w:t>
      </w:r>
      <w:r w:rsidR="00D94B8B" w:rsidRPr="00D94B8B">
        <w:rPr>
          <w:rFonts w:ascii="PT Astra Serif" w:hAnsi="PT Astra Serif"/>
          <w:b/>
          <w:sz w:val="28"/>
        </w:rPr>
        <w:t xml:space="preserve">сотрудникам Богородицкого отделения вневедомственной охраны </w:t>
      </w:r>
      <w:r w:rsidRPr="00B01A0D">
        <w:rPr>
          <w:rFonts w:ascii="PT Astra Serif" w:hAnsi="PT Astra Serif"/>
          <w:b/>
          <w:sz w:val="28"/>
        </w:rPr>
        <w:t xml:space="preserve">-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области», </w:t>
      </w:r>
      <w:r w:rsidRPr="00704FBF">
        <w:rPr>
          <w:rFonts w:ascii="PT Astra Serif" w:hAnsi="PT Astra Serif"/>
          <w:b/>
          <w:sz w:val="28"/>
        </w:rPr>
        <w:t>исполняющим возложенные на них обязанности по охране общественного порядка и обеспечению общественной безопасности</w:t>
      </w:r>
    </w:p>
    <w:p w14:paraId="2CF24807" w14:textId="77777777" w:rsidR="00665FAB" w:rsidRPr="00B01A0D" w:rsidRDefault="00665FAB" w:rsidP="00665FAB">
      <w:pPr>
        <w:jc w:val="center"/>
        <w:rPr>
          <w:rFonts w:ascii="PT Astra Serif" w:hAnsi="PT Astra Serif"/>
          <w:b/>
          <w:sz w:val="28"/>
        </w:rPr>
      </w:pPr>
    </w:p>
    <w:p w14:paraId="65C1F474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 Настоящий Порядок определяет правила </w:t>
      </w:r>
      <w:r w:rsidR="00D94B8B">
        <w:rPr>
          <w:rFonts w:ascii="PT Astra Serif" w:hAnsi="PT Astra Serif"/>
          <w:sz w:val="28"/>
        </w:rPr>
        <w:t>предоставления меры</w:t>
      </w:r>
      <w:r>
        <w:rPr>
          <w:rFonts w:ascii="PT Astra Serif" w:hAnsi="PT Astra Serif"/>
          <w:sz w:val="28"/>
        </w:rPr>
        <w:t xml:space="preserve"> социальной поддержки </w:t>
      </w:r>
      <w:r w:rsidR="00D94B8B" w:rsidRPr="00D94B8B">
        <w:rPr>
          <w:rFonts w:ascii="PT Astra Serif" w:hAnsi="PT Astra Serif"/>
          <w:sz w:val="28"/>
        </w:rPr>
        <w:t>сотрудникам Богородицкого отделения вневедомственной охраны</w:t>
      </w:r>
      <w:r>
        <w:rPr>
          <w:rFonts w:ascii="PT Astra Serif" w:hAnsi="PT Astra Serif"/>
          <w:sz w:val="28"/>
        </w:rPr>
        <w:t xml:space="preserve"> -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области», исполняющим возложенные на них обязанности по охране общественного порядка и обеспечению общественной безопасности (далее - Порядок).</w:t>
      </w:r>
    </w:p>
    <w:p w14:paraId="5CCC0405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 Перечень должностей отдельных категорий </w:t>
      </w:r>
      <w:r w:rsidR="00D94B8B" w:rsidRPr="00D94B8B">
        <w:rPr>
          <w:rFonts w:ascii="PT Astra Serif" w:hAnsi="PT Astra Serif"/>
          <w:sz w:val="28"/>
        </w:rPr>
        <w:t>сотрудникам Богородицкого отделения вневедомственной охраны</w:t>
      </w:r>
      <w:r>
        <w:rPr>
          <w:rFonts w:ascii="PT Astra Serif" w:hAnsi="PT Astra Serif"/>
          <w:sz w:val="28"/>
        </w:rPr>
        <w:t xml:space="preserve"> -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 имеющих право на предоставление меры социальной поддержки , а также размер меры социальной поддержки установлены </w:t>
      </w:r>
      <w:r w:rsidR="00704FBF" w:rsidRPr="00704FBF">
        <w:rPr>
          <w:rFonts w:eastAsia="Calibri"/>
          <w:sz w:val="28"/>
          <w:szCs w:val="28"/>
          <w:lang w:eastAsia="en-US"/>
        </w:rPr>
        <w:t xml:space="preserve">решением Собрания депутатов муниципального образования город Богородицк Богородицкого района от </w:t>
      </w:r>
      <w:r w:rsidR="00027998">
        <w:rPr>
          <w:rFonts w:eastAsia="Calibri"/>
          <w:sz w:val="28"/>
          <w:szCs w:val="28"/>
          <w:lang w:eastAsia="en-US"/>
        </w:rPr>
        <w:t>24</w:t>
      </w:r>
      <w:r w:rsidR="00704FBF" w:rsidRPr="00704FBF">
        <w:rPr>
          <w:rFonts w:eastAsia="Calibri"/>
          <w:sz w:val="28"/>
          <w:szCs w:val="28"/>
          <w:lang w:eastAsia="en-US"/>
        </w:rPr>
        <w:t xml:space="preserve">.06.2026 № </w:t>
      </w:r>
      <w:r w:rsidR="00027998">
        <w:rPr>
          <w:rFonts w:eastAsia="Calibri"/>
          <w:sz w:val="28"/>
          <w:szCs w:val="28"/>
          <w:lang w:eastAsia="en-US"/>
        </w:rPr>
        <w:t>11-38</w:t>
      </w:r>
      <w:r w:rsidR="00704FBF" w:rsidRPr="00704FBF">
        <w:rPr>
          <w:rFonts w:eastAsia="Calibri"/>
          <w:sz w:val="28"/>
          <w:szCs w:val="28"/>
          <w:lang w:eastAsia="en-US"/>
        </w:rPr>
        <w:t xml:space="preserve"> </w:t>
      </w:r>
      <w:r w:rsidRPr="00704FBF">
        <w:rPr>
          <w:rFonts w:ascii="PT Astra Serif" w:hAnsi="PT Astra Serif"/>
          <w:sz w:val="28"/>
        </w:rPr>
        <w:t xml:space="preserve"> «</w:t>
      </w:r>
      <w:r w:rsidRPr="00D94B8B">
        <w:rPr>
          <w:rFonts w:ascii="PT Astra Serif" w:hAnsi="PT Astra Serif"/>
          <w:sz w:val="28"/>
        </w:rPr>
        <w:t xml:space="preserve">Об установлении меры социальной поддержки в виде ежемесячной денежной выплаты </w:t>
      </w:r>
      <w:r w:rsidR="00D94B8B" w:rsidRPr="00D94B8B">
        <w:rPr>
          <w:rFonts w:ascii="PT Astra Serif" w:hAnsi="PT Astra Serif"/>
          <w:sz w:val="28"/>
        </w:rPr>
        <w:t xml:space="preserve">сотрудникам Богородицкого отделения вневедомственной охраны </w:t>
      </w:r>
      <w:r w:rsidRPr="00D94B8B">
        <w:rPr>
          <w:rFonts w:ascii="PT Astra Serif" w:hAnsi="PT Astra Serif"/>
          <w:sz w:val="28"/>
        </w:rPr>
        <w:t>– филиала Федерального государственного казенного учреждения  «Управление вневедомственной охраны войск национальной гвардии Российской Федерации по Тульской области» (далее-Решение)</w:t>
      </w:r>
    </w:p>
    <w:p w14:paraId="19C313A7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 Мера социальной поддержки предоставляется ежемесячно администрацией муниципального образования </w:t>
      </w:r>
      <w:r w:rsidR="00D94B8B">
        <w:rPr>
          <w:rFonts w:ascii="PT Astra Serif" w:hAnsi="PT Astra Serif"/>
          <w:sz w:val="28"/>
        </w:rPr>
        <w:t>Богородицкий</w:t>
      </w:r>
      <w:r>
        <w:rPr>
          <w:rFonts w:ascii="PT Astra Serif" w:hAnsi="PT Astra Serif"/>
          <w:sz w:val="28"/>
        </w:rPr>
        <w:t xml:space="preserve"> район (далее-Администрация) на основании решения Администрации, оформленного в виде </w:t>
      </w:r>
      <w:r w:rsidR="00D94B8B">
        <w:rPr>
          <w:rFonts w:ascii="PT Astra Serif" w:hAnsi="PT Astra Serif"/>
          <w:sz w:val="28"/>
        </w:rPr>
        <w:t>распоряжения</w:t>
      </w:r>
      <w:r>
        <w:rPr>
          <w:rFonts w:ascii="PT Astra Serif" w:hAnsi="PT Astra Serif"/>
          <w:sz w:val="28"/>
        </w:rPr>
        <w:t xml:space="preserve"> Администрации (далее - </w:t>
      </w:r>
      <w:r w:rsidR="00D94B8B">
        <w:rPr>
          <w:rFonts w:ascii="PT Astra Serif" w:hAnsi="PT Astra Serif"/>
          <w:sz w:val="28"/>
        </w:rPr>
        <w:t>распоряжение</w:t>
      </w:r>
      <w:r>
        <w:rPr>
          <w:rFonts w:ascii="PT Astra Serif" w:hAnsi="PT Astra Serif"/>
          <w:sz w:val="28"/>
        </w:rPr>
        <w:t>)</w:t>
      </w:r>
      <w:r w:rsidR="00BD02E2">
        <w:rPr>
          <w:rFonts w:ascii="PT Astra Serif" w:hAnsi="PT Astra Serif"/>
          <w:sz w:val="28"/>
        </w:rPr>
        <w:t xml:space="preserve"> из бюджета муниципального образования город Богородицк Богородицкого района</w:t>
      </w:r>
      <w:r>
        <w:rPr>
          <w:rFonts w:ascii="PT Astra Serif" w:hAnsi="PT Astra Serif"/>
          <w:sz w:val="28"/>
        </w:rPr>
        <w:t>.</w:t>
      </w:r>
    </w:p>
    <w:p w14:paraId="6BD5AD5B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 Для предоставления меры социальной поддержки </w:t>
      </w:r>
      <w:proofErr w:type="spellStart"/>
      <w:r w:rsidR="00D94B8B" w:rsidRPr="00D94B8B">
        <w:rPr>
          <w:rFonts w:ascii="PT Astra Serif" w:hAnsi="PT Astra Serif"/>
          <w:sz w:val="28"/>
        </w:rPr>
        <w:t>Богородицко</w:t>
      </w:r>
      <w:r w:rsidR="00D94B8B">
        <w:rPr>
          <w:rFonts w:ascii="PT Astra Serif" w:hAnsi="PT Astra Serif"/>
          <w:sz w:val="28"/>
        </w:rPr>
        <w:t>е</w:t>
      </w:r>
      <w:proofErr w:type="spellEnd"/>
      <w:r w:rsidR="00D94B8B" w:rsidRPr="00D94B8B">
        <w:rPr>
          <w:rFonts w:ascii="PT Astra Serif" w:hAnsi="PT Astra Serif"/>
          <w:sz w:val="28"/>
        </w:rPr>
        <w:t xml:space="preserve"> отделени</w:t>
      </w:r>
      <w:r w:rsidR="00D94B8B">
        <w:rPr>
          <w:rFonts w:ascii="PT Astra Serif" w:hAnsi="PT Astra Serif"/>
          <w:sz w:val="28"/>
        </w:rPr>
        <w:t>е</w:t>
      </w:r>
      <w:r w:rsidR="00D94B8B" w:rsidRPr="00D94B8B">
        <w:rPr>
          <w:rFonts w:ascii="PT Astra Serif" w:hAnsi="PT Astra Serif"/>
          <w:sz w:val="28"/>
        </w:rPr>
        <w:t xml:space="preserve"> вневедомственной охраны</w:t>
      </w:r>
      <w:r>
        <w:rPr>
          <w:rFonts w:ascii="PT Astra Serif" w:hAnsi="PT Astra Serif"/>
          <w:sz w:val="28"/>
        </w:rPr>
        <w:t xml:space="preserve"> - филиал федерального государственного казенного учреждения «Управление </w:t>
      </w:r>
      <w:r>
        <w:rPr>
          <w:rFonts w:ascii="PT Astra Serif" w:hAnsi="PT Astra Serif"/>
          <w:sz w:val="28"/>
        </w:rPr>
        <w:lastRenderedPageBreak/>
        <w:t>вневедомственной охраны войск национальной гвардии Российской Федерации по Тульской области» (далее - Отдел</w:t>
      </w:r>
      <w:r w:rsidR="00D94B8B">
        <w:rPr>
          <w:rFonts w:ascii="PT Astra Serif" w:hAnsi="PT Astra Serif"/>
          <w:sz w:val="28"/>
        </w:rPr>
        <w:t>ение</w:t>
      </w:r>
      <w:r>
        <w:rPr>
          <w:rFonts w:ascii="PT Astra Serif" w:hAnsi="PT Astra Serif"/>
          <w:sz w:val="28"/>
        </w:rPr>
        <w:t>) представляет в Администрацию ежемесячно не позднее 10 числа текущего месяца, следующие документы:</w:t>
      </w:r>
    </w:p>
    <w:p w14:paraId="7F686508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ходатайство начальника Отдел</w:t>
      </w:r>
      <w:r w:rsidR="00D94B8B">
        <w:rPr>
          <w:rFonts w:ascii="PT Astra Serif" w:hAnsi="PT Astra Serif"/>
          <w:sz w:val="28"/>
        </w:rPr>
        <w:t>ения</w:t>
      </w:r>
      <w:r>
        <w:rPr>
          <w:rFonts w:ascii="PT Astra Serif" w:hAnsi="PT Astra Serif"/>
          <w:sz w:val="28"/>
        </w:rPr>
        <w:t>, о предоставлении меры социальной поддержки сотрудникам Отдел</w:t>
      </w:r>
      <w:r w:rsidR="00D94B8B">
        <w:rPr>
          <w:rFonts w:ascii="PT Astra Serif" w:hAnsi="PT Astra Serif"/>
          <w:sz w:val="28"/>
        </w:rPr>
        <w:t>ения</w:t>
      </w:r>
      <w:r>
        <w:rPr>
          <w:rFonts w:ascii="PT Astra Serif" w:hAnsi="PT Astra Serif"/>
          <w:sz w:val="28"/>
        </w:rPr>
        <w:t>;</w:t>
      </w:r>
    </w:p>
    <w:p w14:paraId="62F8D02D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реестр сотрудников Отдел</w:t>
      </w:r>
      <w:r w:rsidR="00D94B8B">
        <w:rPr>
          <w:rFonts w:ascii="PT Astra Serif" w:hAnsi="PT Astra Serif"/>
          <w:sz w:val="28"/>
        </w:rPr>
        <w:t>ения</w:t>
      </w:r>
      <w:r>
        <w:rPr>
          <w:rFonts w:ascii="PT Astra Serif" w:hAnsi="PT Astra Serif"/>
          <w:sz w:val="28"/>
        </w:rPr>
        <w:t>, претендующих на получение меры социальной поддержки по форме, согласно Приложению №1 к настоящему Порядку;</w:t>
      </w:r>
    </w:p>
    <w:p w14:paraId="7E573A51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 личные заявления сотрудников Отдел</w:t>
      </w:r>
      <w:r w:rsidR="00D94B8B">
        <w:rPr>
          <w:rFonts w:ascii="PT Astra Serif" w:hAnsi="PT Astra Serif"/>
          <w:sz w:val="28"/>
        </w:rPr>
        <w:t>ения</w:t>
      </w:r>
      <w:r>
        <w:rPr>
          <w:rFonts w:ascii="PT Astra Serif" w:hAnsi="PT Astra Serif"/>
          <w:sz w:val="28"/>
        </w:rPr>
        <w:t xml:space="preserve"> о предоставлении меры социальной поддержки по форме, согласно Приложению №2 к настоящему Порядку;</w:t>
      </w:r>
    </w:p>
    <w:p w14:paraId="73652BCF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 копии паспортов или иных документов, удостоверяющих личность сотрудников Отдел</w:t>
      </w:r>
      <w:r w:rsidR="00D94B8B">
        <w:rPr>
          <w:rFonts w:ascii="PT Astra Serif" w:hAnsi="PT Astra Serif"/>
          <w:sz w:val="28"/>
        </w:rPr>
        <w:t>ения</w:t>
      </w:r>
      <w:r>
        <w:rPr>
          <w:rFonts w:ascii="PT Astra Serif" w:hAnsi="PT Astra Serif"/>
          <w:sz w:val="28"/>
        </w:rPr>
        <w:t>;</w:t>
      </w:r>
    </w:p>
    <w:p w14:paraId="0B4EA41B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5) заверенные печатью и подписью должностного лица кадровой службы Отдел</w:t>
      </w:r>
      <w:r w:rsidR="00D94B8B">
        <w:rPr>
          <w:rFonts w:ascii="PT Astra Serif" w:hAnsi="PT Astra Serif"/>
          <w:sz w:val="28"/>
        </w:rPr>
        <w:t>ения</w:t>
      </w:r>
      <w:r>
        <w:rPr>
          <w:rFonts w:ascii="PT Astra Serif" w:hAnsi="PT Astra Serif"/>
          <w:sz w:val="28"/>
        </w:rPr>
        <w:t xml:space="preserve"> справки с места работы сотрудников, претендующих на получение меры социальной поддержки;</w:t>
      </w:r>
    </w:p>
    <w:p w14:paraId="62FA55AE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6) копии свидетельств о постановке на учет физического лица в налоговом органе (ИНН) или сведения ЕСИА;</w:t>
      </w:r>
    </w:p>
    <w:p w14:paraId="38B5E50E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7) копии СНИЛС;</w:t>
      </w:r>
    </w:p>
    <w:p w14:paraId="352112B1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8) сведения о номере счета получателя меры социальной поддержки и банковские реквизиты кредитной организации;</w:t>
      </w:r>
    </w:p>
    <w:p w14:paraId="50D6EA84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9) согласие на обработку персональных данных от сотрудников Отдел</w:t>
      </w:r>
      <w:r w:rsidR="00D94B8B">
        <w:rPr>
          <w:rFonts w:ascii="PT Astra Serif" w:hAnsi="PT Astra Serif"/>
          <w:sz w:val="28"/>
        </w:rPr>
        <w:t>ения</w:t>
      </w:r>
      <w:r>
        <w:rPr>
          <w:rFonts w:ascii="PT Astra Serif" w:hAnsi="PT Astra Serif"/>
          <w:sz w:val="28"/>
        </w:rPr>
        <w:t>, претендующих на получение меры социальной поддержки по форме согласно Приложению №3 к настоящему Порядку.</w:t>
      </w:r>
    </w:p>
    <w:p w14:paraId="5FEF981A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Копии документов, указанных в подпунктах 4,6,7 настоящего пункта заверяются </w:t>
      </w:r>
      <w:r w:rsidRPr="00B7538B">
        <w:rPr>
          <w:rFonts w:ascii="PT Astra Serif" w:hAnsi="PT Astra Serif"/>
          <w:sz w:val="28"/>
        </w:rPr>
        <w:t>печатью и подписью должностного лица кадровой службы</w:t>
      </w:r>
      <w:r>
        <w:rPr>
          <w:rFonts w:ascii="PT Astra Serif" w:hAnsi="PT Astra Serif"/>
          <w:sz w:val="28"/>
        </w:rPr>
        <w:t xml:space="preserve"> Отдел</w:t>
      </w:r>
      <w:r w:rsidR="00D94B8B">
        <w:rPr>
          <w:rFonts w:ascii="PT Astra Serif" w:hAnsi="PT Astra Serif"/>
          <w:sz w:val="28"/>
        </w:rPr>
        <w:t>ения</w:t>
      </w:r>
      <w:r>
        <w:rPr>
          <w:rFonts w:ascii="PT Astra Serif" w:hAnsi="PT Astra Serif"/>
          <w:sz w:val="28"/>
        </w:rPr>
        <w:t>.</w:t>
      </w:r>
    </w:p>
    <w:p w14:paraId="05AB0899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Копии документов, указанных в подпунктах 3-9 настоящего пункта пр</w:t>
      </w:r>
      <w:r w:rsidR="00D94B8B">
        <w:rPr>
          <w:rFonts w:ascii="PT Astra Serif" w:hAnsi="PT Astra Serif"/>
          <w:sz w:val="28"/>
        </w:rPr>
        <w:t>едоставляются начальником Отделения</w:t>
      </w:r>
      <w:r>
        <w:rPr>
          <w:rFonts w:ascii="PT Astra Serif" w:hAnsi="PT Astra Serif"/>
          <w:sz w:val="28"/>
        </w:rPr>
        <w:t xml:space="preserve"> однократно при первоначальном обращении в Администрацию с ходатайством о предоставлении меры социальной поддержки.</w:t>
      </w:r>
    </w:p>
    <w:p w14:paraId="0D757F52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случае изменения сведений в документах, указанных в подпунктах 3-9 настоящего пункта начальник Отдел</w:t>
      </w:r>
      <w:r w:rsidR="00D94B8B">
        <w:rPr>
          <w:rFonts w:ascii="PT Astra Serif" w:hAnsi="PT Astra Serif"/>
          <w:sz w:val="28"/>
        </w:rPr>
        <w:t>ения</w:t>
      </w:r>
      <w:r>
        <w:rPr>
          <w:rFonts w:ascii="PT Astra Serif" w:hAnsi="PT Astra Serif"/>
          <w:sz w:val="28"/>
        </w:rPr>
        <w:t xml:space="preserve"> информирует Администрацию в течении 3 рабочих дней со дня изменения таких сведений.</w:t>
      </w:r>
    </w:p>
    <w:p w14:paraId="6FA226EE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 Отдел</w:t>
      </w:r>
      <w:r w:rsidR="00D94B8B">
        <w:rPr>
          <w:rFonts w:ascii="PT Astra Serif" w:hAnsi="PT Astra Serif"/>
          <w:sz w:val="28"/>
        </w:rPr>
        <w:t>ение</w:t>
      </w:r>
      <w:r>
        <w:rPr>
          <w:rFonts w:ascii="PT Astra Serif" w:hAnsi="PT Astra Serif"/>
          <w:sz w:val="28"/>
        </w:rPr>
        <w:t xml:space="preserve"> несет ответственность за своевременность представления документов, указанных в пункте 4 настоящего Порядка и достоверность сведений, указанных в них.</w:t>
      </w:r>
    </w:p>
    <w:p w14:paraId="3ABC76DE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 Уполномоченным органом Администрации по рассмотрению представленных Отдел</w:t>
      </w:r>
      <w:r w:rsidR="00D94B8B">
        <w:rPr>
          <w:rFonts w:ascii="PT Astra Serif" w:hAnsi="PT Astra Serif"/>
          <w:sz w:val="28"/>
        </w:rPr>
        <w:t>ением</w:t>
      </w:r>
      <w:r>
        <w:rPr>
          <w:rFonts w:ascii="PT Astra Serif" w:hAnsi="PT Astra Serif"/>
          <w:sz w:val="28"/>
        </w:rPr>
        <w:t xml:space="preserve"> документов и подготовке соответствующего решения о предоставлении меры социальной поддерж</w:t>
      </w:r>
      <w:r w:rsidR="00D94B8B">
        <w:rPr>
          <w:rFonts w:ascii="PT Astra Serif" w:hAnsi="PT Astra Serif"/>
          <w:sz w:val="28"/>
        </w:rPr>
        <w:t>ки (</w:t>
      </w:r>
      <w:r>
        <w:rPr>
          <w:rFonts w:ascii="PT Astra Serif" w:hAnsi="PT Astra Serif"/>
          <w:sz w:val="28"/>
        </w:rPr>
        <w:t xml:space="preserve">отказе в предоставлении) является </w:t>
      </w:r>
      <w:r w:rsidR="00D94B8B">
        <w:rPr>
          <w:rFonts w:ascii="PT Astra Serif" w:hAnsi="PT Astra Serif"/>
          <w:sz w:val="28"/>
        </w:rPr>
        <w:t>отдел по ГОЧС и охране окружающей среды комитета по жизнеобеспечению</w:t>
      </w:r>
      <w:r>
        <w:rPr>
          <w:rFonts w:ascii="PT Astra Serif" w:hAnsi="PT Astra Serif"/>
          <w:sz w:val="28"/>
        </w:rPr>
        <w:t xml:space="preserve"> (далее - уполномоченный орган).</w:t>
      </w:r>
    </w:p>
    <w:p w14:paraId="6B28E69B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7. Администрация при</w:t>
      </w:r>
      <w:r>
        <w:t xml:space="preserve"> </w:t>
      </w:r>
      <w:r>
        <w:rPr>
          <w:rFonts w:ascii="PT Astra Serif" w:hAnsi="PT Astra Serif"/>
          <w:sz w:val="28"/>
        </w:rPr>
        <w:t xml:space="preserve">получении документов, указанных в пункте 4 </w:t>
      </w:r>
      <w:r w:rsidR="00D94B8B">
        <w:rPr>
          <w:rFonts w:ascii="PT Astra Serif" w:hAnsi="PT Astra Serif"/>
          <w:sz w:val="28"/>
        </w:rPr>
        <w:t>настоящего Порядка,</w:t>
      </w:r>
      <w:r>
        <w:rPr>
          <w:rFonts w:ascii="PT Astra Serif" w:hAnsi="PT Astra Serif"/>
          <w:sz w:val="28"/>
        </w:rPr>
        <w:t xml:space="preserve"> обеспечивает прием и регистрацию представленных документов в день их поступления в Администрацию </w:t>
      </w:r>
    </w:p>
    <w:p w14:paraId="1B23BED9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8. Уполномоченный орган Администрации:</w:t>
      </w:r>
    </w:p>
    <w:p w14:paraId="455D4C18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рассматривает поступивший пакет документов в течение 5 рабочих дней со дня их приема и регистрации;</w:t>
      </w:r>
    </w:p>
    <w:p w14:paraId="273D1694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 подготавливает проект постановления о предоставлении меры социальной поддержки или мотивированный отказ в ее предоставлении. </w:t>
      </w:r>
    </w:p>
    <w:p w14:paraId="6D97E7C8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</w:t>
      </w:r>
      <w:r>
        <w:rPr>
          <w:rFonts w:ascii="XO Thames" w:hAnsi="XO Thames"/>
        </w:rPr>
        <w:t> </w:t>
      </w:r>
      <w:r>
        <w:rPr>
          <w:rFonts w:ascii="PT Astra Serif" w:hAnsi="PT Astra Serif"/>
          <w:sz w:val="28"/>
        </w:rPr>
        <w:t xml:space="preserve">Решение о предоставлении (об отказе в предоставлении) меры </w:t>
      </w:r>
      <w:r w:rsidR="00D94B8B">
        <w:rPr>
          <w:rFonts w:ascii="PT Astra Serif" w:hAnsi="PT Astra Serif"/>
          <w:sz w:val="28"/>
        </w:rPr>
        <w:t>социальной поддержки</w:t>
      </w:r>
      <w:r>
        <w:rPr>
          <w:rFonts w:ascii="PT Astra Serif" w:hAnsi="PT Astra Serif"/>
          <w:sz w:val="28"/>
        </w:rPr>
        <w:t xml:space="preserve"> принимается Администрацией не позднее 10 рабочих дней со дня приема и регистрации документов, указанных в пункте 4 настоящего Порядка.</w:t>
      </w:r>
    </w:p>
    <w:p w14:paraId="77A3D073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10. При отсутствии оснований для предоставления меры социальной поддержки Администрацией не позднее 10 рабочих дней со дня приема и регистрации документов направляется мотивированный отказ лицу, претендующему на предоставление меры социальной поддержки,</w:t>
      </w:r>
      <w:r>
        <w:t xml:space="preserve"> </w:t>
      </w:r>
      <w:r>
        <w:rPr>
          <w:rFonts w:ascii="PT Astra Serif" w:hAnsi="PT Astra Serif"/>
          <w:sz w:val="28"/>
        </w:rPr>
        <w:t>оформленный в виде письма Администрации.</w:t>
      </w:r>
    </w:p>
    <w:p w14:paraId="6280C216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11. Основаниями для отказа в предоставлении меры социальной поддержки являются:</w:t>
      </w:r>
    </w:p>
    <w:p w14:paraId="00A2BF01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 должность сотрудника не входит в утвержденный перечень должностей отдельных категорий сотрудников Отдел</w:t>
      </w:r>
      <w:r w:rsidR="00D94B8B">
        <w:rPr>
          <w:rFonts w:ascii="PT Astra Serif" w:hAnsi="PT Astra Serif"/>
          <w:sz w:val="28"/>
        </w:rPr>
        <w:t>ения</w:t>
      </w:r>
      <w:r>
        <w:rPr>
          <w:rFonts w:ascii="PT Astra Serif" w:hAnsi="PT Astra Serif"/>
          <w:sz w:val="28"/>
        </w:rPr>
        <w:t>, которым предоставляется мера социальной поддержки;</w:t>
      </w:r>
    </w:p>
    <w:p w14:paraId="7E864A3F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непредставление или представление неполного пакета документов и сведений, указанных в </w:t>
      </w:r>
      <w:r>
        <w:rPr>
          <w:rFonts w:ascii="PT Astra Serif" w:hAnsi="PT Astra Serif"/>
          <w:sz w:val="28"/>
          <w:u w:color="000000"/>
        </w:rPr>
        <w:t xml:space="preserve">пункте 4 </w:t>
      </w:r>
      <w:r>
        <w:rPr>
          <w:rFonts w:ascii="PT Astra Serif" w:hAnsi="PT Astra Serif"/>
          <w:sz w:val="28"/>
        </w:rPr>
        <w:t>настоящего Порядка.</w:t>
      </w:r>
    </w:p>
    <w:p w14:paraId="00DB5EA2" w14:textId="77777777" w:rsidR="00665FAB" w:rsidRPr="00CD305F" w:rsidRDefault="00665FAB" w:rsidP="00665FAB"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 xml:space="preserve">12. Перечисление денежной выплаты на счета сотрудников, открытые ими в кредитных организациях, </w:t>
      </w:r>
      <w:r w:rsidRPr="00027998">
        <w:rPr>
          <w:rFonts w:ascii="PT Astra Serif" w:hAnsi="PT Astra Serif"/>
          <w:sz w:val="28"/>
        </w:rPr>
        <w:t xml:space="preserve">осуществляется муниципальным казенным учреждением «Централизованная бухгалтерия» в течение 7 рабочих дней с даты поступления средств на лицевой счет администрации муниципального образования </w:t>
      </w:r>
      <w:r w:rsidR="00D94B8B" w:rsidRPr="00027998">
        <w:rPr>
          <w:rFonts w:ascii="PT Astra Serif" w:hAnsi="PT Astra Serif"/>
          <w:sz w:val="28"/>
        </w:rPr>
        <w:t>Богородицкий</w:t>
      </w:r>
      <w:r w:rsidRPr="00027998">
        <w:rPr>
          <w:rFonts w:ascii="PT Astra Serif" w:hAnsi="PT Astra Serif"/>
          <w:sz w:val="28"/>
        </w:rPr>
        <w:t xml:space="preserve"> район.</w:t>
      </w:r>
    </w:p>
    <w:p w14:paraId="7ACA22B9" w14:textId="77777777" w:rsidR="00665FAB" w:rsidRPr="00CD305F" w:rsidRDefault="00027998" w:rsidP="00665FAB">
      <w:pPr>
        <w:ind w:firstLine="540"/>
        <w:jc w:val="both"/>
      </w:pPr>
      <w:r>
        <w:rPr>
          <w:rFonts w:ascii="PT Astra Serif" w:hAnsi="PT Astra Serif"/>
          <w:sz w:val="28"/>
        </w:rPr>
        <w:t>13</w:t>
      </w:r>
      <w:r w:rsidR="00665FAB">
        <w:rPr>
          <w:rFonts w:ascii="PT Astra Serif" w:hAnsi="PT Astra Serif"/>
          <w:sz w:val="28"/>
        </w:rPr>
        <w:t>. Налогообложение меры социальной поддержки осуществляется в соответствии с налоговым законодательством Российской Федерации. Администрация является налоговым агентом и обеспечивает исчисление, удержание и уплату налога на доходы физических лиц в порядке, предусмотренном законодательством Российской Федерации.</w:t>
      </w:r>
    </w:p>
    <w:p w14:paraId="37A3040D" w14:textId="77777777" w:rsidR="00665FAB" w:rsidRDefault="00665FAB" w:rsidP="00665FAB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</w:p>
    <w:p w14:paraId="03DF3ADF" w14:textId="77777777" w:rsidR="00665FAB" w:rsidRPr="007D734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</w:p>
    <w:p w14:paraId="25E22FD1" w14:textId="77777777" w:rsidR="00665FAB" w:rsidRDefault="00665FAB" w:rsidP="00665FAB">
      <w:pPr>
        <w:ind w:firstLine="540"/>
        <w:jc w:val="both"/>
        <w:rPr>
          <w:rFonts w:ascii="PT Astra Serif" w:hAnsi="PT Astra Serif"/>
          <w:sz w:val="2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08"/>
      </w:tblGrid>
      <w:tr w:rsidR="00665FAB" w14:paraId="7ED20437" w14:textId="77777777" w:rsidTr="00781E0F">
        <w:trPr>
          <w:trHeight w:val="1846"/>
          <w:jc w:val="right"/>
        </w:trPr>
        <w:tc>
          <w:tcPr>
            <w:tcW w:w="49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11E3E" w14:textId="77777777" w:rsidR="00665FAB" w:rsidRDefault="00665FAB" w:rsidP="00781E0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Приложение № 1</w:t>
            </w:r>
          </w:p>
          <w:p w14:paraId="50022F00" w14:textId="77777777" w:rsidR="00665FAB" w:rsidRDefault="00665FAB" w:rsidP="00781E0F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b/>
              </w:rPr>
              <w:t>к Порядку предоставления меры социальной поддержки в виде ежемесячной денежной выплаты сотрудникам</w:t>
            </w:r>
            <w:r w:rsidR="00D94B8B" w:rsidRPr="00D94B8B">
              <w:rPr>
                <w:b/>
              </w:rPr>
              <w:t xml:space="preserve"> Богородицкого отделения вневедомственной охраны </w:t>
            </w:r>
            <w:r>
              <w:rPr>
                <w:b/>
              </w:rPr>
              <w:t>-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области», исполняющим возложенные на них обязанности по охране общественного порядка и обеспечению общественной безопасности</w:t>
            </w:r>
          </w:p>
        </w:tc>
      </w:tr>
    </w:tbl>
    <w:p w14:paraId="59F89D6D" w14:textId="77777777" w:rsidR="00665FAB" w:rsidRDefault="00665FAB" w:rsidP="00665FAB">
      <w:pPr>
        <w:jc w:val="right"/>
      </w:pPr>
    </w:p>
    <w:p w14:paraId="31BC4AB8" w14:textId="77777777" w:rsidR="00665FAB" w:rsidRDefault="00665FAB" w:rsidP="00665FAB">
      <w:pPr>
        <w:jc w:val="right"/>
      </w:pPr>
      <w: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5"/>
      </w:tblGrid>
      <w:tr w:rsidR="00665FAB" w14:paraId="6FA639DC" w14:textId="77777777" w:rsidTr="00781E0F">
        <w:tc>
          <w:tcPr>
            <w:tcW w:w="9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52CE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3EF47A22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43FE4743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0D00B82C" w14:textId="77777777" w:rsidR="00665FAB" w:rsidRDefault="00665FAB" w:rsidP="00D94B8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администрацию муниципального образования </w:t>
            </w:r>
            <w:r w:rsidR="00D94B8B">
              <w:rPr>
                <w:rFonts w:ascii="PT Astra Serif" w:hAnsi="PT Astra Serif"/>
              </w:rPr>
              <w:t>Богородицкий</w:t>
            </w:r>
            <w:r>
              <w:rPr>
                <w:rFonts w:ascii="PT Astra Serif" w:hAnsi="PT Astra Serif"/>
              </w:rPr>
              <w:t xml:space="preserve">  район</w:t>
            </w:r>
          </w:p>
        </w:tc>
      </w:tr>
      <w:tr w:rsidR="00665FAB" w14:paraId="5F25E68C" w14:textId="77777777" w:rsidTr="00781E0F">
        <w:tc>
          <w:tcPr>
            <w:tcW w:w="9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B0DF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36BC2FE8" w14:textId="77777777" w:rsidR="00665FAB" w:rsidRDefault="00D94B8B" w:rsidP="00781E0F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D94B8B">
              <w:rPr>
                <w:rFonts w:ascii="PT Astra Serif" w:hAnsi="PT Astra Serif"/>
              </w:rPr>
              <w:t>Богородицко</w:t>
            </w:r>
            <w:r>
              <w:rPr>
                <w:rFonts w:ascii="PT Astra Serif" w:hAnsi="PT Astra Serif"/>
              </w:rPr>
              <w:t>е</w:t>
            </w:r>
            <w:proofErr w:type="spellEnd"/>
            <w:r w:rsidRPr="00D94B8B">
              <w:rPr>
                <w:rFonts w:ascii="PT Astra Serif" w:hAnsi="PT Astra Serif"/>
              </w:rPr>
              <w:t xml:space="preserve"> отделен</w:t>
            </w:r>
            <w:r>
              <w:rPr>
                <w:rFonts w:ascii="PT Astra Serif" w:hAnsi="PT Astra Serif"/>
              </w:rPr>
              <w:t>ие</w:t>
            </w:r>
            <w:r w:rsidRPr="00D94B8B">
              <w:rPr>
                <w:rFonts w:ascii="PT Astra Serif" w:hAnsi="PT Astra Serif"/>
              </w:rPr>
              <w:t xml:space="preserve"> вневедомственной охраны </w:t>
            </w:r>
            <w:r w:rsidR="00665FAB">
              <w:rPr>
                <w:rFonts w:ascii="PT Astra Serif" w:hAnsi="PT Astra Serif"/>
              </w:rPr>
              <w:t>- филиал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</w:t>
            </w:r>
          </w:p>
          <w:p w14:paraId="6C86A966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051DB142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</w:tc>
      </w:tr>
      <w:tr w:rsidR="00665FAB" w14:paraId="6F460BBB" w14:textId="77777777" w:rsidTr="00781E0F">
        <w:tc>
          <w:tcPr>
            <w:tcW w:w="9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8431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4A7E24E4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Реестр сотрудников, претендующих на предоставление меры социальной поддержки</w:t>
            </w:r>
          </w:p>
          <w:p w14:paraId="645A178B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 __________________ 202____ г.</w:t>
            </w:r>
          </w:p>
        </w:tc>
      </w:tr>
    </w:tbl>
    <w:p w14:paraId="6D3CF5C6" w14:textId="77777777" w:rsidR="00665FAB" w:rsidRDefault="00665FAB" w:rsidP="00665FAB">
      <w:pPr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038"/>
        <w:gridCol w:w="1230"/>
        <w:gridCol w:w="1261"/>
        <w:gridCol w:w="1107"/>
        <w:gridCol w:w="1601"/>
        <w:gridCol w:w="1547"/>
      </w:tblGrid>
      <w:tr w:rsidR="00665FAB" w14:paraId="6B310E87" w14:textId="77777777" w:rsidTr="00781E0F">
        <w:trPr>
          <w:trHeight w:val="3572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D9C0C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5D486095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Ф.И.О./дата рождения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E275F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002928EE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СНИЛС/ИНН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3D587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01F37630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Паспортные данные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9BEA4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34E3840E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Структурное подразделение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DDBD7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20F776E9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Должность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99E23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30548839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 поступления на службу/дата увольнения со службы (при наличии)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AAE93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6D081C42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Реквизиты банковского счета, на который подлежит перечислению выплата (наименование банка, БИК банка, номер счета получателя)</w:t>
            </w:r>
          </w:p>
        </w:tc>
      </w:tr>
      <w:tr w:rsidR="00665FAB" w14:paraId="1DB36EE2" w14:textId="77777777" w:rsidTr="00781E0F">
        <w:trPr>
          <w:trHeight w:val="720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7494D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3FD58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AE1CC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53E3B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11F39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7939D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6D9EF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</w:tc>
      </w:tr>
    </w:tbl>
    <w:p w14:paraId="07B18B67" w14:textId="77777777" w:rsidR="00665FAB" w:rsidRDefault="00665FAB" w:rsidP="00665FAB">
      <w:pPr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5"/>
        <w:gridCol w:w="602"/>
        <w:gridCol w:w="1438"/>
        <w:gridCol w:w="3381"/>
        <w:gridCol w:w="249"/>
      </w:tblGrid>
      <w:tr w:rsidR="00665FAB" w14:paraId="4B0C447B" w14:textId="77777777" w:rsidTr="00781E0F"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A3D8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74C35C7F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</w:t>
            </w:r>
          </w:p>
          <w:p w14:paraId="05C07BD6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(должность руководителя)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726B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03415D20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</w:t>
            </w:r>
          </w:p>
          <w:p w14:paraId="7D9E3777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(подпись)</w:t>
            </w:r>
          </w:p>
        </w:tc>
        <w:tc>
          <w:tcPr>
            <w:tcW w:w="3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BBD5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7EAC9EA3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____________________________</w:t>
            </w:r>
          </w:p>
          <w:p w14:paraId="3F4EBF43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(расшифровка подписи)</w:t>
            </w:r>
          </w:p>
        </w:tc>
      </w:tr>
      <w:tr w:rsidR="00665FAB" w14:paraId="41354833" w14:textId="77777777" w:rsidTr="00781E0F"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060A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</w:p>
          <w:p w14:paraId="527081ED" w14:textId="77777777" w:rsidR="00665FAB" w:rsidRDefault="00665FAB" w:rsidP="00781E0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(телефон) _________________________ дата ___________</w:t>
            </w:r>
          </w:p>
        </w:tc>
      </w:tr>
      <w:tr w:rsidR="00665FAB" w14:paraId="4DD6562D" w14:textId="77777777" w:rsidTr="00781E0F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gridAfter w:val="1"/>
          <w:wBefore w:w="4007" w:type="dxa"/>
          <w:wAfter w:w="249" w:type="dxa"/>
          <w:trHeight w:val="1846"/>
          <w:jc w:val="right"/>
        </w:trPr>
        <w:tc>
          <w:tcPr>
            <w:tcW w:w="48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A3F8" w14:textId="77777777" w:rsidR="00665FAB" w:rsidRDefault="00665FAB" w:rsidP="00781E0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Приложение № 2</w:t>
            </w:r>
          </w:p>
          <w:p w14:paraId="3CE239F6" w14:textId="77777777" w:rsidR="00665FAB" w:rsidRDefault="00665FAB" w:rsidP="00781E0F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b/>
              </w:rPr>
              <w:t xml:space="preserve">к Порядку предоставления меры социальной поддержки в виде ежемесячной денежной выплаты </w:t>
            </w:r>
            <w:r w:rsidR="00524885" w:rsidRPr="00524885">
              <w:rPr>
                <w:b/>
              </w:rPr>
              <w:t xml:space="preserve">сотрудникам Богородицкого отделения вневедомственной охраны </w:t>
            </w:r>
            <w:r>
              <w:rPr>
                <w:b/>
              </w:rPr>
              <w:t>-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области», исполняющим возложенные на них обязанности по охране общественного порядка и обеспечению общественной безопасности</w:t>
            </w:r>
          </w:p>
        </w:tc>
      </w:tr>
    </w:tbl>
    <w:p w14:paraId="32B4E4F3" w14:textId="77777777" w:rsidR="00665FAB" w:rsidRPr="001676AC" w:rsidRDefault="00665FAB" w:rsidP="00665FAB">
      <w:pPr>
        <w:jc w:val="right"/>
      </w:pPr>
    </w:p>
    <w:p w14:paraId="60C007A1" w14:textId="77777777" w:rsidR="00665FAB" w:rsidRDefault="00665FAB" w:rsidP="00665FAB">
      <w:pPr>
        <w:jc w:val="both"/>
      </w:pPr>
      <w:r>
        <w:t>Форма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340"/>
        <w:gridCol w:w="969"/>
        <w:gridCol w:w="922"/>
        <w:gridCol w:w="340"/>
        <w:gridCol w:w="3628"/>
      </w:tblGrid>
      <w:tr w:rsidR="00665FAB" w14:paraId="6C0BCBBC" w14:textId="77777777" w:rsidTr="00781E0F">
        <w:tc>
          <w:tcPr>
            <w:tcW w:w="414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1A506" w14:textId="77777777" w:rsidR="00665FAB" w:rsidRDefault="00665FAB" w:rsidP="00781E0F">
            <w:pPr>
              <w:jc w:val="both"/>
            </w:pPr>
          </w:p>
        </w:tc>
        <w:tc>
          <w:tcPr>
            <w:tcW w:w="489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4A27B" w14:textId="77777777" w:rsidR="00665FAB" w:rsidRDefault="00665FAB" w:rsidP="00781E0F">
            <w:pPr>
              <w:jc w:val="both"/>
            </w:pPr>
            <w:proofErr w:type="gramStart"/>
            <w:r>
              <w:t>Главе  администрации</w:t>
            </w:r>
            <w:proofErr w:type="gramEnd"/>
            <w:r>
              <w:t xml:space="preserve"> муниципального образования </w:t>
            </w:r>
            <w:r w:rsidR="00524885">
              <w:t>Богородицкий</w:t>
            </w:r>
            <w:r>
              <w:t xml:space="preserve"> район</w:t>
            </w:r>
          </w:p>
          <w:p w14:paraId="3FEA3794" w14:textId="77777777" w:rsidR="00665FAB" w:rsidRDefault="00665FAB" w:rsidP="00781E0F">
            <w:pPr>
              <w:jc w:val="both"/>
            </w:pPr>
            <w:r>
              <w:t>от _____________________________________</w:t>
            </w:r>
          </w:p>
          <w:p w14:paraId="1762FC04" w14:textId="77777777" w:rsidR="00665FAB" w:rsidRDefault="00665FAB" w:rsidP="00781E0F">
            <w:pPr>
              <w:jc w:val="both"/>
            </w:pPr>
            <w:r>
              <w:t>_______________________________________</w:t>
            </w:r>
          </w:p>
          <w:p w14:paraId="4B6AD15C" w14:textId="77777777" w:rsidR="00665FAB" w:rsidRDefault="00665FAB" w:rsidP="00781E0F">
            <w:pPr>
              <w:jc w:val="both"/>
            </w:pPr>
            <w:r>
              <w:t>(Ф.И.О. заявителя полностью)</w:t>
            </w:r>
          </w:p>
          <w:p w14:paraId="5BEEA131" w14:textId="77777777" w:rsidR="00665FAB" w:rsidRDefault="00665FAB" w:rsidP="00781E0F">
            <w:pPr>
              <w:jc w:val="both"/>
            </w:pPr>
            <w:r>
              <w:t>_______________________________________</w:t>
            </w:r>
          </w:p>
          <w:p w14:paraId="6CAACEC8" w14:textId="77777777" w:rsidR="00665FAB" w:rsidRDefault="00665FAB" w:rsidP="00781E0F">
            <w:pPr>
              <w:jc w:val="both"/>
            </w:pPr>
            <w:r>
              <w:t>(должность и место работы заявителя)</w:t>
            </w:r>
          </w:p>
          <w:p w14:paraId="6FCBC3C4" w14:textId="77777777" w:rsidR="00665FAB" w:rsidRDefault="00665FAB" w:rsidP="00781E0F">
            <w:pPr>
              <w:jc w:val="both"/>
            </w:pPr>
            <w:r>
              <w:t>_______________________________________</w:t>
            </w:r>
          </w:p>
          <w:p w14:paraId="772232CE" w14:textId="77777777" w:rsidR="00665FAB" w:rsidRDefault="00665FAB" w:rsidP="00781E0F">
            <w:pPr>
              <w:jc w:val="both"/>
            </w:pPr>
            <w:r>
              <w:t>_______________________________________</w:t>
            </w:r>
          </w:p>
          <w:p w14:paraId="76040BBC" w14:textId="77777777" w:rsidR="00665FAB" w:rsidRDefault="00665FAB" w:rsidP="00781E0F">
            <w:pPr>
              <w:jc w:val="both"/>
            </w:pPr>
            <w:r>
              <w:t>Тел. ___________________________________</w:t>
            </w:r>
          </w:p>
          <w:p w14:paraId="144311BA" w14:textId="77777777" w:rsidR="00665FAB" w:rsidRDefault="00665FAB" w:rsidP="00781E0F">
            <w:pPr>
              <w:jc w:val="both"/>
            </w:pPr>
            <w:r>
              <w:t>Эл. почта _______________________________</w:t>
            </w:r>
          </w:p>
        </w:tc>
      </w:tr>
      <w:tr w:rsidR="00665FAB" w14:paraId="0FB3B964" w14:textId="77777777" w:rsidTr="00781E0F">
        <w:tc>
          <w:tcPr>
            <w:tcW w:w="9034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3C9DC" w14:textId="77777777" w:rsidR="00665FAB" w:rsidRDefault="00665FAB" w:rsidP="00781E0F">
            <w:pPr>
              <w:jc w:val="center"/>
            </w:pPr>
            <w:r>
              <w:t>Заявление</w:t>
            </w:r>
          </w:p>
        </w:tc>
      </w:tr>
      <w:tr w:rsidR="00665FAB" w14:paraId="55B684F1" w14:textId="77777777" w:rsidTr="00781E0F">
        <w:tc>
          <w:tcPr>
            <w:tcW w:w="9034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BFB34" w14:textId="77777777" w:rsidR="00665FAB" w:rsidRDefault="00665FAB" w:rsidP="00781E0F">
            <w:pPr>
              <w:jc w:val="both"/>
            </w:pPr>
            <w:r>
              <w:t xml:space="preserve">В соответствии с Порядком предоставления меры социальной поддержки, в виде ежемесячной денежной выплаты </w:t>
            </w:r>
            <w:r w:rsidR="00524885" w:rsidRPr="00524885">
              <w:t>сотрудникам Богородицкого отделения вневедомственной охраны</w:t>
            </w:r>
            <w:r>
              <w:t xml:space="preserve"> -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области», исполняющим возложенные на них обязанности по охране общественного порядка и обеспечению общественной безопасности,  утвержденным постановлением Администрации муниципального образования </w:t>
            </w:r>
            <w:r w:rsidR="00524885">
              <w:t>Богородицкий</w:t>
            </w:r>
            <w:r>
              <w:t xml:space="preserve"> район от ________ N _______, прошу предоставить мне меру социальной поддержки в соответствии с предоставленными документами.</w:t>
            </w:r>
          </w:p>
          <w:p w14:paraId="1E40FDD7" w14:textId="77777777" w:rsidR="00665FAB" w:rsidRDefault="00665FAB" w:rsidP="00781E0F">
            <w:pPr>
              <w:jc w:val="both"/>
            </w:pPr>
            <w:r>
              <w:t>Денежную выплату прошу перечислять на лицевой счет</w:t>
            </w:r>
          </w:p>
          <w:p w14:paraId="3E56F600" w14:textId="77777777" w:rsidR="00665FAB" w:rsidRDefault="00665FAB" w:rsidP="00781E0F">
            <w:pPr>
              <w:jc w:val="both"/>
            </w:pPr>
            <w:r>
              <w:t>N ________________________________________________________________________</w:t>
            </w:r>
          </w:p>
          <w:p w14:paraId="29283020" w14:textId="77777777" w:rsidR="00665FAB" w:rsidRDefault="00665FAB" w:rsidP="00781E0F">
            <w:pPr>
              <w:jc w:val="both"/>
            </w:pPr>
            <w:r>
              <w:t>(наименование и реквизиты кредитной организации, в которой открыт расчетный счет)</w:t>
            </w:r>
          </w:p>
          <w:p w14:paraId="05CAF21A" w14:textId="77777777" w:rsidR="00665FAB" w:rsidRDefault="00665FAB" w:rsidP="00781E0F">
            <w:pPr>
              <w:jc w:val="both"/>
            </w:pPr>
            <w:r>
              <w:t>__________________________________________________________________________</w:t>
            </w:r>
          </w:p>
        </w:tc>
      </w:tr>
      <w:tr w:rsidR="00665FAB" w14:paraId="64D1D576" w14:textId="77777777" w:rsidTr="00781E0F"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1705EA" w14:textId="77777777" w:rsidR="00665FAB" w:rsidRDefault="00665FAB" w:rsidP="00781E0F">
            <w:pPr>
              <w:jc w:val="both"/>
            </w:pPr>
            <w:r>
              <w:t>«___» __________ 20__ г.</w:t>
            </w: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ABF38" w14:textId="77777777" w:rsidR="00665FAB" w:rsidRDefault="00665FAB" w:rsidP="00781E0F">
            <w:pPr>
              <w:jc w:val="both"/>
            </w:pPr>
          </w:p>
        </w:tc>
        <w:tc>
          <w:tcPr>
            <w:tcW w:w="1891" w:type="dxa"/>
            <w:gridSpan w:val="2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69FAF" w14:textId="77777777" w:rsidR="00665FAB" w:rsidRDefault="00665FAB" w:rsidP="00781E0F">
            <w:pPr>
              <w:jc w:val="both"/>
            </w:pP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8DC55" w14:textId="77777777" w:rsidR="00665FAB" w:rsidRDefault="00665FAB" w:rsidP="00781E0F">
            <w:pPr>
              <w:jc w:val="both"/>
            </w:pPr>
          </w:p>
        </w:tc>
        <w:tc>
          <w:tcPr>
            <w:tcW w:w="3628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987F6" w14:textId="77777777" w:rsidR="00665FAB" w:rsidRDefault="00665FAB" w:rsidP="00781E0F">
            <w:pPr>
              <w:jc w:val="both"/>
            </w:pPr>
          </w:p>
        </w:tc>
      </w:tr>
      <w:tr w:rsidR="00665FAB" w14:paraId="11BE6103" w14:textId="77777777" w:rsidTr="00781E0F"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6FBB0" w14:textId="77777777" w:rsidR="00665FAB" w:rsidRDefault="00665FAB" w:rsidP="00781E0F">
            <w:pPr>
              <w:jc w:val="both"/>
            </w:pPr>
            <w:r>
              <w:t>(дата)</w:t>
            </w: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27762" w14:textId="77777777" w:rsidR="00665FAB" w:rsidRDefault="00665FAB" w:rsidP="00781E0F">
            <w:pPr>
              <w:jc w:val="both"/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AF2C0" w14:textId="77777777" w:rsidR="00665FAB" w:rsidRDefault="00665FAB" w:rsidP="00781E0F">
            <w:pPr>
              <w:jc w:val="both"/>
            </w:pPr>
            <w:r>
              <w:t>(подпись)</w:t>
            </w: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4F64E0" w14:textId="77777777" w:rsidR="00665FAB" w:rsidRDefault="00665FAB" w:rsidP="00781E0F">
            <w:pPr>
              <w:jc w:val="both"/>
            </w:pPr>
          </w:p>
        </w:tc>
        <w:tc>
          <w:tcPr>
            <w:tcW w:w="3628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DB6E5" w14:textId="77777777" w:rsidR="00665FAB" w:rsidRDefault="00665FAB" w:rsidP="00781E0F">
            <w:pPr>
              <w:jc w:val="both"/>
            </w:pPr>
            <w:r>
              <w:t>(расшифровка подписи)</w:t>
            </w:r>
          </w:p>
        </w:tc>
      </w:tr>
    </w:tbl>
    <w:p w14:paraId="4F9C6031" w14:textId="77777777" w:rsidR="00665FAB" w:rsidRDefault="00665FAB" w:rsidP="00665FAB">
      <w:pPr>
        <w:jc w:val="both"/>
      </w:pPr>
    </w:p>
    <w:p w14:paraId="3D23292B" w14:textId="77777777" w:rsidR="00027998" w:rsidRDefault="00027998" w:rsidP="00665FAB">
      <w:pPr>
        <w:jc w:val="both"/>
      </w:pPr>
    </w:p>
    <w:p w14:paraId="08EF29A5" w14:textId="77777777" w:rsidR="00665FAB" w:rsidRDefault="00665FAB" w:rsidP="00665FAB">
      <w:pPr>
        <w:jc w:val="both"/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529"/>
      </w:tblGrid>
      <w:tr w:rsidR="00665FAB" w14:paraId="2DD6DB74" w14:textId="77777777" w:rsidTr="00027998">
        <w:trPr>
          <w:trHeight w:val="1846"/>
          <w:jc w:val="right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D5C4E" w14:textId="77777777" w:rsidR="00665FAB" w:rsidRDefault="00665FAB" w:rsidP="00781E0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lastRenderedPageBreak/>
              <w:t>Приложение № 3</w:t>
            </w:r>
          </w:p>
          <w:p w14:paraId="336B1379" w14:textId="77777777" w:rsidR="00665FAB" w:rsidRDefault="00665FAB" w:rsidP="00781E0F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b/>
              </w:rPr>
              <w:t xml:space="preserve">к Порядку предоставления меры социальной поддержки в виде ежемесячной денежной выплаты </w:t>
            </w:r>
            <w:r w:rsidR="00524885" w:rsidRPr="00524885">
              <w:rPr>
                <w:b/>
              </w:rPr>
              <w:t>сотрудникам Богородицкого отделения вневедомственной охраны</w:t>
            </w:r>
            <w:r>
              <w:rPr>
                <w:b/>
              </w:rPr>
              <w:t xml:space="preserve"> -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области», исполняющим возложенные на них обязанности по охране общественного порядка и обеспечению общественной безопасности</w:t>
            </w:r>
          </w:p>
        </w:tc>
      </w:tr>
    </w:tbl>
    <w:p w14:paraId="26ADCA75" w14:textId="77777777" w:rsidR="00665FAB" w:rsidRDefault="00665FAB" w:rsidP="00665FAB">
      <w:pPr>
        <w:jc w:val="both"/>
      </w:pPr>
      <w:r>
        <w:t>Форма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340"/>
        <w:gridCol w:w="969"/>
        <w:gridCol w:w="922"/>
        <w:gridCol w:w="340"/>
        <w:gridCol w:w="3572"/>
      </w:tblGrid>
      <w:tr w:rsidR="00665FAB" w14:paraId="6B2AED00" w14:textId="77777777" w:rsidTr="00781E0F">
        <w:tc>
          <w:tcPr>
            <w:tcW w:w="420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CB1C2" w14:textId="77777777" w:rsidR="00665FAB" w:rsidRDefault="00665FAB" w:rsidP="00781E0F">
            <w:pPr>
              <w:jc w:val="both"/>
            </w:pPr>
          </w:p>
        </w:tc>
        <w:tc>
          <w:tcPr>
            <w:tcW w:w="483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7C55B6" w14:textId="77777777" w:rsidR="00665FAB" w:rsidRDefault="00665FAB" w:rsidP="00781E0F">
            <w:pPr>
              <w:jc w:val="both"/>
            </w:pPr>
            <w:r>
              <w:t xml:space="preserve"> Главе Администрации муниципального образования </w:t>
            </w:r>
            <w:r w:rsidR="00524885">
              <w:t>Богородицкий</w:t>
            </w:r>
            <w:r>
              <w:t xml:space="preserve"> район</w:t>
            </w:r>
          </w:p>
          <w:p w14:paraId="57F1193B" w14:textId="77777777" w:rsidR="00665FAB" w:rsidRDefault="00665FAB" w:rsidP="00781E0F">
            <w:pPr>
              <w:jc w:val="both"/>
            </w:pPr>
            <w:r>
              <w:t>от ____________________________________</w:t>
            </w:r>
          </w:p>
          <w:p w14:paraId="5761DEC6" w14:textId="77777777" w:rsidR="00665FAB" w:rsidRDefault="00665FAB" w:rsidP="00781E0F">
            <w:pPr>
              <w:jc w:val="both"/>
            </w:pPr>
            <w:r>
              <w:t>(Ф.И.О. заявителя полностью</w:t>
            </w:r>
          </w:p>
          <w:p w14:paraId="60AC32CF" w14:textId="77777777" w:rsidR="00665FAB" w:rsidRDefault="00665FAB" w:rsidP="00781E0F">
            <w:pPr>
              <w:jc w:val="both"/>
            </w:pPr>
            <w:r>
              <w:t>_______________________________________</w:t>
            </w:r>
          </w:p>
          <w:p w14:paraId="49262A15" w14:textId="77777777" w:rsidR="00665FAB" w:rsidRDefault="00665FAB" w:rsidP="00781E0F">
            <w:pPr>
              <w:jc w:val="both"/>
            </w:pPr>
            <w:r>
              <w:t>(адрес места жительства)</w:t>
            </w:r>
          </w:p>
          <w:p w14:paraId="58293D45" w14:textId="77777777" w:rsidR="00665FAB" w:rsidRDefault="00665FAB" w:rsidP="00781E0F">
            <w:pPr>
              <w:jc w:val="both"/>
            </w:pPr>
            <w:r>
              <w:t>_______________________________________</w:t>
            </w:r>
          </w:p>
          <w:p w14:paraId="41207182" w14:textId="77777777" w:rsidR="00665FAB" w:rsidRDefault="00665FAB" w:rsidP="00781E0F">
            <w:pPr>
              <w:jc w:val="both"/>
            </w:pPr>
            <w:r>
              <w:t>(контактный телефон)</w:t>
            </w:r>
          </w:p>
          <w:p w14:paraId="14AF6238" w14:textId="77777777" w:rsidR="00665FAB" w:rsidRDefault="00665FAB" w:rsidP="00781E0F">
            <w:pPr>
              <w:jc w:val="both"/>
            </w:pPr>
            <w:r>
              <w:t>_______________________________________</w:t>
            </w:r>
          </w:p>
          <w:p w14:paraId="2757B797" w14:textId="77777777" w:rsidR="00665FAB" w:rsidRDefault="00665FAB" w:rsidP="00781E0F">
            <w:pPr>
              <w:jc w:val="both"/>
            </w:pPr>
            <w:r>
              <w:t>(электронная почта)</w:t>
            </w:r>
          </w:p>
        </w:tc>
      </w:tr>
      <w:tr w:rsidR="00665FAB" w14:paraId="03D9E478" w14:textId="77777777" w:rsidTr="00781E0F">
        <w:tc>
          <w:tcPr>
            <w:tcW w:w="9034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30E56" w14:textId="77777777" w:rsidR="00665FAB" w:rsidRDefault="00665FAB" w:rsidP="00781E0F">
            <w:pPr>
              <w:jc w:val="center"/>
            </w:pPr>
            <w:r>
              <w:t>Согласие на обработку персональных данных заявителя в целях получения меры социальной поддержки</w:t>
            </w:r>
          </w:p>
        </w:tc>
      </w:tr>
      <w:tr w:rsidR="00665FAB" w14:paraId="205FBA52" w14:textId="77777777" w:rsidTr="00781E0F">
        <w:tc>
          <w:tcPr>
            <w:tcW w:w="9034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1E804C" w14:textId="77777777" w:rsidR="00665FAB" w:rsidRDefault="00665FAB" w:rsidP="00781E0F">
            <w:pPr>
              <w:jc w:val="both"/>
            </w:pPr>
            <w:r>
              <w:t>Я, _____________________________________________________________________,</w:t>
            </w:r>
          </w:p>
          <w:p w14:paraId="022CC000" w14:textId="77777777" w:rsidR="00665FAB" w:rsidRDefault="00665FAB" w:rsidP="00781E0F">
            <w:pPr>
              <w:jc w:val="both"/>
            </w:pPr>
            <w:r>
              <w:t>(фамилия, имя, отчество (при наличии) заявителя)</w:t>
            </w:r>
          </w:p>
          <w:p w14:paraId="09CE720E" w14:textId="77777777" w:rsidR="00665FAB" w:rsidRDefault="00665FAB" w:rsidP="00781E0F">
            <w:pPr>
              <w:jc w:val="both"/>
            </w:pPr>
            <w:r>
              <w:t xml:space="preserve">даю согласие на обработку своих персональных данных с целью принятия решения о предоставлении меры социальной поддержки в виде ежемесячной денежной выплаты </w:t>
            </w:r>
            <w:r w:rsidR="00524885" w:rsidRPr="00524885">
              <w:t xml:space="preserve">сотрудникам Богородицкого отделения вневедомственной охраны </w:t>
            </w:r>
            <w:r>
              <w:t>-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области», исполняющим возложенные на них обязанности по охране общественного порядка и обеспечению общественной безопасности.</w:t>
            </w:r>
          </w:p>
          <w:p w14:paraId="4FFA4373" w14:textId="77777777" w:rsidR="00665FAB" w:rsidRDefault="00665FAB" w:rsidP="00781E0F">
            <w:pPr>
              <w:jc w:val="both"/>
            </w:pPr>
            <w:r>
              <w:t>Перечень персональных данных, на обработку которых дается согласие: фамилия, имя, отчество, год, месяц, дата и место рождения, адрес регистрации, паспортные данные, ИНН, СНИЛС, банковские реквизиты.</w:t>
            </w:r>
          </w:p>
          <w:p w14:paraId="4EFA84BC" w14:textId="77777777" w:rsidR="00665FAB" w:rsidRDefault="00665FAB" w:rsidP="00781E0F">
            <w:pPr>
              <w:jc w:val="both"/>
            </w:pPr>
            <w:r>
              <w:t xml:space="preserve">Я проинформирован(а),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 в рамках исполнения Федерального </w:t>
            </w:r>
            <w:hyperlink r:id="rId8" w:history="1">
              <w:r>
                <w:rPr>
                  <w:color w:val="000000"/>
                </w:rPr>
                <w:t>закона</w:t>
              </w:r>
            </w:hyperlink>
            <w:r>
              <w:t xml:space="preserve"> от 27.07.2006 N 152-ФЗ «О персональных данных», конфиденциальность персональных данных соблюдается в рамках исполнения законодательства Российской Федерации.</w:t>
            </w:r>
          </w:p>
          <w:p w14:paraId="7BC2F569" w14:textId="77777777" w:rsidR="00665FAB" w:rsidRDefault="00665FAB" w:rsidP="00781E0F">
            <w:pPr>
              <w:jc w:val="both"/>
            </w:pPr>
            <w:r>
              <w:t>Настоящее согласие действует со дня подписания до дня отзыва в письменной форме.</w:t>
            </w:r>
          </w:p>
          <w:p w14:paraId="014DCA8A" w14:textId="77777777" w:rsidR="00665FAB" w:rsidRDefault="00665FAB" w:rsidP="00781E0F">
            <w:pPr>
              <w:jc w:val="both"/>
            </w:pPr>
            <w:r>
              <w:t xml:space="preserve">С положениями Федерального </w:t>
            </w:r>
            <w:hyperlink r:id="rId9" w:history="1">
              <w:r>
                <w:rPr>
                  <w:color w:val="000000"/>
                </w:rPr>
                <w:t>закона</w:t>
              </w:r>
            </w:hyperlink>
            <w:r>
              <w:t xml:space="preserve"> от 27.07.2006 N 152-ФЗ «О персональных данных» ознакомлен.</w:t>
            </w:r>
          </w:p>
        </w:tc>
      </w:tr>
      <w:tr w:rsidR="00665FAB" w14:paraId="6F8D6267" w14:textId="77777777" w:rsidTr="00027998">
        <w:tc>
          <w:tcPr>
            <w:tcW w:w="2891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7B9962" w14:textId="77777777" w:rsidR="00665FAB" w:rsidRDefault="00665FAB" w:rsidP="00781E0F">
            <w:pPr>
              <w:jc w:val="both"/>
            </w:pPr>
            <w:r>
              <w:t>"___" __________ 20__ г.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B80F6C" w14:textId="77777777" w:rsidR="00665FAB" w:rsidRDefault="00665FAB" w:rsidP="00781E0F">
            <w:pPr>
              <w:jc w:val="both"/>
            </w:pP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450A7" w14:textId="77777777" w:rsidR="00665FAB" w:rsidRDefault="00665FAB" w:rsidP="00781E0F">
            <w:pPr>
              <w:jc w:val="both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6F184" w14:textId="77777777" w:rsidR="00665FAB" w:rsidRDefault="00665FAB" w:rsidP="00781E0F">
            <w:pPr>
              <w:jc w:val="both"/>
            </w:pPr>
          </w:p>
        </w:tc>
        <w:tc>
          <w:tcPr>
            <w:tcW w:w="3572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C4B30" w14:textId="77777777" w:rsidR="00665FAB" w:rsidRDefault="00665FAB" w:rsidP="00781E0F">
            <w:pPr>
              <w:jc w:val="both"/>
            </w:pPr>
          </w:p>
        </w:tc>
      </w:tr>
      <w:tr w:rsidR="00665FAB" w14:paraId="57F5AAEA" w14:textId="77777777" w:rsidTr="00027998">
        <w:tc>
          <w:tcPr>
            <w:tcW w:w="2891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4EDD3" w14:textId="77777777" w:rsidR="00665FAB" w:rsidRDefault="00665FAB" w:rsidP="00781E0F">
            <w:pPr>
              <w:jc w:val="both"/>
            </w:pPr>
            <w:r>
              <w:t>(дата)</w:t>
            </w:r>
          </w:p>
        </w:tc>
        <w:tc>
          <w:tcPr>
            <w:tcW w:w="34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47A6A" w14:textId="77777777" w:rsidR="00665FAB" w:rsidRDefault="00665FAB" w:rsidP="00781E0F">
            <w:pPr>
              <w:jc w:val="both"/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90848" w14:textId="77777777" w:rsidR="00665FAB" w:rsidRDefault="00665FAB" w:rsidP="00781E0F">
            <w:pPr>
              <w:jc w:val="both"/>
            </w:pPr>
            <w:r>
              <w:t>(подпись)</w:t>
            </w:r>
          </w:p>
        </w:tc>
        <w:tc>
          <w:tcPr>
            <w:tcW w:w="34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3F687A" w14:textId="77777777" w:rsidR="00665FAB" w:rsidRDefault="00665FAB" w:rsidP="00781E0F">
            <w:pPr>
              <w:jc w:val="both"/>
            </w:pPr>
          </w:p>
        </w:tc>
        <w:tc>
          <w:tcPr>
            <w:tcW w:w="3572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8049B" w14:textId="77777777" w:rsidR="00665FAB" w:rsidRDefault="00665FAB" w:rsidP="00781E0F">
            <w:pPr>
              <w:jc w:val="both"/>
            </w:pPr>
            <w:r>
              <w:t>(расшифровка подписи)</w:t>
            </w:r>
          </w:p>
        </w:tc>
      </w:tr>
    </w:tbl>
    <w:p w14:paraId="06AAAF8C" w14:textId="77777777" w:rsidR="00665FAB" w:rsidRDefault="00665FAB" w:rsidP="00781E0F">
      <w:pPr>
        <w:jc w:val="both"/>
        <w:sectPr w:rsidR="00665FAB" w:rsidSect="00665FAB">
          <w:headerReference w:type="default" r:id="rId10"/>
          <w:type w:val="continuous"/>
          <w:pgSz w:w="11906" w:h="16838" w:code="9"/>
          <w:pgMar w:top="567" w:right="851" w:bottom="426" w:left="1701" w:header="0" w:footer="720" w:gutter="0"/>
          <w:cols w:space="720"/>
          <w:titlePg/>
          <w:docGrid w:linePitch="360"/>
        </w:sectPr>
      </w:pPr>
    </w:p>
    <w:p w14:paraId="5D1D4DD9" w14:textId="77777777" w:rsidR="001A7E3C" w:rsidRDefault="001A7E3C" w:rsidP="006147DD">
      <w:pPr>
        <w:pStyle w:val="ConsPlusNormal"/>
        <w:jc w:val="right"/>
        <w:outlineLvl w:val="0"/>
        <w:rPr>
          <w:rFonts w:ascii="PT Astra Serif" w:hAnsi="PT Astra Serif" w:cs="PT Astra Serif"/>
          <w:sz w:val="28"/>
          <w:szCs w:val="28"/>
        </w:rPr>
      </w:pPr>
    </w:p>
    <w:sectPr w:rsidR="001A7E3C" w:rsidSect="00027998">
      <w:pgSz w:w="11906" w:h="16838" w:code="9"/>
      <w:pgMar w:top="426" w:right="1701" w:bottom="567" w:left="85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0BE70" w14:textId="77777777" w:rsidR="003008C4" w:rsidRDefault="003008C4">
      <w:r>
        <w:separator/>
      </w:r>
    </w:p>
  </w:endnote>
  <w:endnote w:type="continuationSeparator" w:id="0">
    <w:p w14:paraId="36FD4DCA" w14:textId="77777777" w:rsidR="003008C4" w:rsidRDefault="0030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XO Thames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57460" w14:textId="77777777" w:rsidR="003008C4" w:rsidRDefault="003008C4">
      <w:r>
        <w:separator/>
      </w:r>
    </w:p>
  </w:footnote>
  <w:footnote w:type="continuationSeparator" w:id="0">
    <w:p w14:paraId="475827AC" w14:textId="77777777" w:rsidR="003008C4" w:rsidRDefault="00300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6AF36" w14:textId="77777777"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5D3093"/>
    <w:multiLevelType w:val="hybridMultilevel"/>
    <w:tmpl w:val="7BA033A2"/>
    <w:lvl w:ilvl="0" w:tplc="6C543BC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641"/>
    <w:rsid w:val="00010179"/>
    <w:rsid w:val="00027998"/>
    <w:rsid w:val="0004561B"/>
    <w:rsid w:val="00075CC6"/>
    <w:rsid w:val="00097D31"/>
    <w:rsid w:val="000D05A0"/>
    <w:rsid w:val="000E6231"/>
    <w:rsid w:val="000F03B2"/>
    <w:rsid w:val="00115CE3"/>
    <w:rsid w:val="0011670F"/>
    <w:rsid w:val="0012626D"/>
    <w:rsid w:val="00126C47"/>
    <w:rsid w:val="00140632"/>
    <w:rsid w:val="0016136D"/>
    <w:rsid w:val="00174BF8"/>
    <w:rsid w:val="00193C1F"/>
    <w:rsid w:val="001A5FBD"/>
    <w:rsid w:val="001A7E3C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7725A"/>
    <w:rsid w:val="0029794D"/>
    <w:rsid w:val="002A16C1"/>
    <w:rsid w:val="002B4FD2"/>
    <w:rsid w:val="002C4A83"/>
    <w:rsid w:val="002E54BE"/>
    <w:rsid w:val="003008C4"/>
    <w:rsid w:val="00322635"/>
    <w:rsid w:val="003A2384"/>
    <w:rsid w:val="003B3A89"/>
    <w:rsid w:val="003D216B"/>
    <w:rsid w:val="003D74BF"/>
    <w:rsid w:val="0040126E"/>
    <w:rsid w:val="00422312"/>
    <w:rsid w:val="0048387B"/>
    <w:rsid w:val="004964FF"/>
    <w:rsid w:val="00496FE6"/>
    <w:rsid w:val="004A3E4D"/>
    <w:rsid w:val="004A6B8B"/>
    <w:rsid w:val="004C74A2"/>
    <w:rsid w:val="004F4775"/>
    <w:rsid w:val="005071D8"/>
    <w:rsid w:val="00524885"/>
    <w:rsid w:val="00527B97"/>
    <w:rsid w:val="00536FAD"/>
    <w:rsid w:val="005417E3"/>
    <w:rsid w:val="005A6A47"/>
    <w:rsid w:val="005B2800"/>
    <w:rsid w:val="005B3753"/>
    <w:rsid w:val="005C6B9A"/>
    <w:rsid w:val="005D78B5"/>
    <w:rsid w:val="005F6D36"/>
    <w:rsid w:val="005F7562"/>
    <w:rsid w:val="005F7DEF"/>
    <w:rsid w:val="00612F4A"/>
    <w:rsid w:val="006147DD"/>
    <w:rsid w:val="00621F7D"/>
    <w:rsid w:val="006237D1"/>
    <w:rsid w:val="0062411E"/>
    <w:rsid w:val="00631C5C"/>
    <w:rsid w:val="00665FAB"/>
    <w:rsid w:val="006D5869"/>
    <w:rsid w:val="006F2075"/>
    <w:rsid w:val="006F38CD"/>
    <w:rsid w:val="00700786"/>
    <w:rsid w:val="00704FBF"/>
    <w:rsid w:val="007112E3"/>
    <w:rsid w:val="007143EE"/>
    <w:rsid w:val="00724E8F"/>
    <w:rsid w:val="00735804"/>
    <w:rsid w:val="00750ABC"/>
    <w:rsid w:val="00751008"/>
    <w:rsid w:val="00796661"/>
    <w:rsid w:val="007B1FB2"/>
    <w:rsid w:val="007D297F"/>
    <w:rsid w:val="007F12CE"/>
    <w:rsid w:val="007F4F01"/>
    <w:rsid w:val="00826211"/>
    <w:rsid w:val="0083223B"/>
    <w:rsid w:val="00873DD4"/>
    <w:rsid w:val="00886A38"/>
    <w:rsid w:val="008A457D"/>
    <w:rsid w:val="008F2E0C"/>
    <w:rsid w:val="009110D2"/>
    <w:rsid w:val="009A7968"/>
    <w:rsid w:val="009A7EF5"/>
    <w:rsid w:val="009D1FB8"/>
    <w:rsid w:val="00A24124"/>
    <w:rsid w:val="00A24EB9"/>
    <w:rsid w:val="00A333F8"/>
    <w:rsid w:val="00A72288"/>
    <w:rsid w:val="00A87FCD"/>
    <w:rsid w:val="00A9089D"/>
    <w:rsid w:val="00AA1D6C"/>
    <w:rsid w:val="00B02BFB"/>
    <w:rsid w:val="00B0593F"/>
    <w:rsid w:val="00B562C1"/>
    <w:rsid w:val="00B63641"/>
    <w:rsid w:val="00B7538B"/>
    <w:rsid w:val="00BA4658"/>
    <w:rsid w:val="00BD02E2"/>
    <w:rsid w:val="00BD2261"/>
    <w:rsid w:val="00C35579"/>
    <w:rsid w:val="00C9794C"/>
    <w:rsid w:val="00CC4111"/>
    <w:rsid w:val="00CC53DA"/>
    <w:rsid w:val="00CD695C"/>
    <w:rsid w:val="00CF25B5"/>
    <w:rsid w:val="00CF3559"/>
    <w:rsid w:val="00D05344"/>
    <w:rsid w:val="00D94B8B"/>
    <w:rsid w:val="00E03E77"/>
    <w:rsid w:val="00E06FAE"/>
    <w:rsid w:val="00E11B07"/>
    <w:rsid w:val="00E41E47"/>
    <w:rsid w:val="00E67319"/>
    <w:rsid w:val="00E727C9"/>
    <w:rsid w:val="00E80D78"/>
    <w:rsid w:val="00EC04BC"/>
    <w:rsid w:val="00ED0EE6"/>
    <w:rsid w:val="00F50882"/>
    <w:rsid w:val="00F63BDF"/>
    <w:rsid w:val="00F66835"/>
    <w:rsid w:val="00F737E5"/>
    <w:rsid w:val="00F825D0"/>
    <w:rsid w:val="00F96022"/>
    <w:rsid w:val="00FD642B"/>
    <w:rsid w:val="00FE04D2"/>
    <w:rsid w:val="00FE125F"/>
    <w:rsid w:val="00FE44A7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DCB5D9"/>
  <w15:docId w15:val="{EE76F8CD-F736-4810-8C11-4E2CDF1B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1A7E3C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23">
    <w:name w:val="Гиперссылка2"/>
    <w:rsid w:val="00665F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976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26507-92EB-432A-806E-5FE47F468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2394</TotalTime>
  <Pages>9</Pages>
  <Words>2288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dc:description/>
  <cp:lastModifiedBy>Пользователь</cp:lastModifiedBy>
  <cp:revision>9</cp:revision>
  <cp:lastPrinted>2026-06-26T07:34:00Z</cp:lastPrinted>
  <dcterms:created xsi:type="dcterms:W3CDTF">2026-06-18T14:30:00Z</dcterms:created>
  <dcterms:modified xsi:type="dcterms:W3CDTF">2026-07-20T14:41:00Z</dcterms:modified>
</cp:coreProperties>
</file>